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87D" w:rsidRDefault="008C7DDD" w:rsidP="00374561">
      <w:pPr>
        <w:pStyle w:val="Kop1"/>
        <w:ind w:left="851"/>
      </w:pPr>
      <w:r>
        <w:t>oogsten van gerbera´s</w:t>
      </w:r>
    </w:p>
    <w:p w:rsidR="0021687D" w:rsidRDefault="0021687D" w:rsidP="004A295E">
      <w:pPr>
        <w:pStyle w:val="Geenafstand"/>
      </w:pPr>
    </w:p>
    <w:tbl>
      <w:tblPr>
        <w:tblStyle w:val="GW1"/>
        <w:tblW w:w="0" w:type="auto"/>
        <w:tblLook w:val="04A0" w:firstRow="1" w:lastRow="0" w:firstColumn="1" w:lastColumn="0" w:noHBand="0" w:noVBand="1"/>
      </w:tblPr>
      <w:tblGrid>
        <w:gridCol w:w="1526"/>
        <w:gridCol w:w="6520"/>
      </w:tblGrid>
      <w:tr w:rsidR="00EC5708" w:rsidTr="007407D5">
        <w:tc>
          <w:tcPr>
            <w:tcW w:w="1526" w:type="dxa"/>
          </w:tcPr>
          <w:p w:rsidR="00EC5708" w:rsidRDefault="00EC5708" w:rsidP="004A295E">
            <w:pPr>
              <w:pStyle w:val="Geenafstand"/>
            </w:pPr>
            <w:r>
              <w:t>Tijdsduur</w:t>
            </w:r>
          </w:p>
        </w:tc>
        <w:tc>
          <w:tcPr>
            <w:tcW w:w="6520" w:type="dxa"/>
          </w:tcPr>
          <w:p w:rsidR="00EC5708" w:rsidRDefault="007407D5" w:rsidP="004A295E">
            <w:pPr>
              <w:pStyle w:val="Geenafstand"/>
            </w:pPr>
            <w:r>
              <w:t>1 uur</w:t>
            </w:r>
          </w:p>
        </w:tc>
      </w:tr>
      <w:tr w:rsidR="00EC5708" w:rsidTr="007407D5">
        <w:tc>
          <w:tcPr>
            <w:tcW w:w="1526" w:type="dxa"/>
          </w:tcPr>
          <w:p w:rsidR="00EC5708" w:rsidRDefault="00EC5708" w:rsidP="004A295E">
            <w:pPr>
              <w:pStyle w:val="Geenafstand"/>
            </w:pPr>
            <w:r>
              <w:t>Groepsgrootte</w:t>
            </w:r>
          </w:p>
        </w:tc>
        <w:tc>
          <w:tcPr>
            <w:tcW w:w="6520" w:type="dxa"/>
          </w:tcPr>
          <w:p w:rsidR="00EC5708" w:rsidRDefault="007407D5" w:rsidP="004A295E">
            <w:pPr>
              <w:pStyle w:val="Geenafstand"/>
            </w:pPr>
            <w:r>
              <w:t>Maximaal 2 personen</w:t>
            </w:r>
          </w:p>
        </w:tc>
      </w:tr>
      <w:tr w:rsidR="00EC5708" w:rsidTr="007407D5">
        <w:tc>
          <w:tcPr>
            <w:tcW w:w="1526" w:type="dxa"/>
          </w:tcPr>
          <w:p w:rsidR="00EC5708" w:rsidRDefault="00EC5708" w:rsidP="004A295E">
            <w:pPr>
              <w:pStyle w:val="Geenafstand"/>
            </w:pPr>
            <w:r>
              <w:t>Benodigdheden</w:t>
            </w:r>
          </w:p>
        </w:tc>
        <w:tc>
          <w:tcPr>
            <w:tcW w:w="6520" w:type="dxa"/>
          </w:tcPr>
          <w:p w:rsidR="00EC5708" w:rsidRDefault="00F46558" w:rsidP="00F46558">
            <w:pPr>
              <w:pStyle w:val="Geenafstand"/>
            </w:pPr>
            <w:r>
              <w:t xml:space="preserve">Snoeischaar, (fust-) </w:t>
            </w:r>
            <w:r w:rsidR="007407D5">
              <w:t>emmer, water, elastiekjes</w:t>
            </w:r>
            <w:r w:rsidR="008C7DDD">
              <w:t>, gerbera kartonnetjes</w:t>
            </w:r>
          </w:p>
        </w:tc>
      </w:tr>
      <w:tr w:rsidR="00EC5708" w:rsidTr="007407D5">
        <w:tc>
          <w:tcPr>
            <w:tcW w:w="1526" w:type="dxa"/>
          </w:tcPr>
          <w:p w:rsidR="00EC5708" w:rsidRDefault="00EC5708" w:rsidP="004A295E">
            <w:pPr>
              <w:pStyle w:val="Geenafstand"/>
            </w:pPr>
            <w:r>
              <w:t>Locatie</w:t>
            </w:r>
          </w:p>
        </w:tc>
        <w:tc>
          <w:tcPr>
            <w:tcW w:w="6520" w:type="dxa"/>
          </w:tcPr>
          <w:p w:rsidR="00EC5708" w:rsidRDefault="00046722" w:rsidP="00046722">
            <w:pPr>
              <w:pStyle w:val="Geenafstand"/>
            </w:pPr>
            <w:r>
              <w:t>Kas I – Gerbera</w:t>
            </w:r>
          </w:p>
        </w:tc>
      </w:tr>
    </w:tbl>
    <w:p w:rsidR="00480FF7" w:rsidRDefault="00480FF7" w:rsidP="00480FF7">
      <w:pPr>
        <w:pStyle w:val="Geenafstand"/>
      </w:pPr>
    </w:p>
    <w:p w:rsidR="00480FF7" w:rsidRDefault="00480FF7" w:rsidP="00480FF7">
      <w:pPr>
        <w:pStyle w:val="Geenafstand"/>
      </w:pPr>
      <w:r>
        <w:t>Na het succesvol afronden van deze opdracht beschik je over een basis kennis en vaardigheid om zelfstandig gerbera´s te kunnen oogsten en deze vervolgens tot een verkoop klaar product te verwerken.</w:t>
      </w:r>
      <w:r w:rsidR="00CD0097">
        <w:t xml:space="preserve"> </w:t>
      </w:r>
      <w:r w:rsidR="00045553">
        <w:t>Om deze opdracht succesvol af te ronden dien je het antwoordenvel dat bij deze opdracht hoo</w:t>
      </w:r>
      <w:r w:rsidR="00045553" w:rsidRPr="001D560C">
        <w:t xml:space="preserve">rt, ingevuld en al in te leveren bij je praktijkdocent en per persoon minimaal </w:t>
      </w:r>
      <w:r w:rsidR="00882B10" w:rsidRPr="001D560C">
        <w:t>2</w:t>
      </w:r>
      <w:r w:rsidR="00045553" w:rsidRPr="001D560C">
        <w:t xml:space="preserve"> kartonnetje</w:t>
      </w:r>
      <w:r w:rsidR="00882B10" w:rsidRPr="001D560C">
        <w:t>s</w:t>
      </w:r>
      <w:r w:rsidR="00045553" w:rsidRPr="001D560C">
        <w:t xml:space="preserve"> met geoogste gerbera´s op te leveren zoals in deze opdracht beschreven staat.</w:t>
      </w:r>
    </w:p>
    <w:p w:rsidR="004A295E" w:rsidRDefault="004A295E" w:rsidP="004A295E">
      <w:pPr>
        <w:pStyle w:val="Kop2"/>
      </w:pPr>
      <w:r>
        <w:t>Inleiding</w:t>
      </w:r>
    </w:p>
    <w:p w:rsidR="002337EF" w:rsidRDefault="002337EF" w:rsidP="004A295E">
      <w:pPr>
        <w:pStyle w:val="Geenafstand"/>
      </w:pPr>
    </w:p>
    <w:p w:rsidR="00AE2B60" w:rsidRDefault="003252BA" w:rsidP="004A295E">
      <w:pPr>
        <w:pStyle w:val="Geenafstand"/>
      </w:pPr>
      <w:r>
        <w:t xml:space="preserve">Jaren lang hebben tuinders prachtige producten gekweekt, om ze vervolgens </w:t>
      </w:r>
      <w:r w:rsidR="00F90DB4">
        <w:t>met massa’s tegelijk</w:t>
      </w:r>
      <w:r w:rsidR="002337EF">
        <w:t xml:space="preserve"> via</w:t>
      </w:r>
      <w:r>
        <w:t xml:space="preserve"> de veiling te </w:t>
      </w:r>
      <w:r w:rsidR="00AE2B60">
        <w:t>verkopen</w:t>
      </w:r>
      <w:r>
        <w:t xml:space="preserve">. Vandaag de dag word er meer aan de presentatie en nazorg van het product gedaan, om </w:t>
      </w:r>
      <w:r w:rsidR="00896EB2">
        <w:t>alle</w:t>
      </w:r>
      <w:r>
        <w:t xml:space="preserve"> bloemen</w:t>
      </w:r>
      <w:r w:rsidR="0076738A">
        <w:t xml:space="preserve"> en</w:t>
      </w:r>
      <w:r>
        <w:t xml:space="preserve"> planten</w:t>
      </w:r>
      <w:r w:rsidR="00896EB2">
        <w:t>, groenten en fruit</w:t>
      </w:r>
      <w:r>
        <w:t xml:space="preserve"> waar tijdens de teelt zoveel aandacht aan is </w:t>
      </w:r>
      <w:r w:rsidR="008A6DAE">
        <w:t>geschonken</w:t>
      </w:r>
      <w:r>
        <w:t>, ook nog voor een goede prijs te kunnen verkopen.</w:t>
      </w:r>
    </w:p>
    <w:p w:rsidR="00AE2B60" w:rsidRDefault="00AE2B60" w:rsidP="004A295E">
      <w:pPr>
        <w:pStyle w:val="Geenafstand"/>
      </w:pPr>
    </w:p>
    <w:p w:rsidR="00AE2B60" w:rsidRDefault="00126309" w:rsidP="004A295E">
      <w:pPr>
        <w:pStyle w:val="Geenafstand"/>
      </w:pPr>
      <w:r>
        <w:t>Om deze mooie producten op de markt te kunnen zetten, moeten ze eerst goed gekweekt worden, en net zo belangrijk, ook goed geoogs</w:t>
      </w:r>
      <w:r w:rsidR="00904121">
        <w:t>t worden. Men kan nog zo´n mooi</w:t>
      </w:r>
      <w:r w:rsidR="00805AF9">
        <w:t>e bloem k</w:t>
      </w:r>
      <w:r w:rsidR="009F1E63">
        <w:t>weken,</w:t>
      </w:r>
      <w:r>
        <w:t xml:space="preserve"> als er op het verkeerde moment word geoogst, of op de verkeerde manier, dan is al dat kweken voor niets geweest. </w:t>
      </w:r>
      <w:r w:rsidR="00A70CE0">
        <w:t>Voor kwekerijen is he</w:t>
      </w:r>
      <w:r w:rsidR="00A70CE0" w:rsidRPr="00A70CE0">
        <w:t>t u</w:t>
      </w:r>
      <w:r w:rsidR="007822A7" w:rsidRPr="00A70CE0">
        <w:t xml:space="preserve">iteindelijk net zo belangrijk </w:t>
      </w:r>
      <w:r w:rsidR="006328BC" w:rsidRPr="00A70CE0">
        <w:t xml:space="preserve">winstgevend te zijn als </w:t>
      </w:r>
      <w:r w:rsidR="00A70CE0" w:rsidRPr="00A70CE0">
        <w:t>voor</w:t>
      </w:r>
      <w:r w:rsidR="006328BC" w:rsidRPr="00A70CE0">
        <w:t xml:space="preserve"> </w:t>
      </w:r>
      <w:r w:rsidR="00F70FE1">
        <w:t xml:space="preserve">ieder </w:t>
      </w:r>
      <w:r w:rsidR="006328BC" w:rsidRPr="00A70CE0">
        <w:t>ander</w:t>
      </w:r>
      <w:bookmarkStart w:id="0" w:name="_GoBack"/>
      <w:bookmarkEnd w:id="0"/>
      <w:r w:rsidR="006328BC" w:rsidRPr="00A70CE0">
        <w:t xml:space="preserve"> bedrijf</w:t>
      </w:r>
      <w:r w:rsidR="00A70CE0" w:rsidRPr="00A70CE0">
        <w:t>, en hiervoor zijn zij afhankelijk van hun geoogste producten.</w:t>
      </w:r>
    </w:p>
    <w:p w:rsidR="00A70CE0" w:rsidRDefault="00A70CE0" w:rsidP="004A295E">
      <w:pPr>
        <w:pStyle w:val="Geenafstand"/>
      </w:pPr>
    </w:p>
    <w:p w:rsidR="006328BC" w:rsidRDefault="006328BC" w:rsidP="004A295E">
      <w:pPr>
        <w:pStyle w:val="Geenafstand"/>
      </w:pPr>
      <w:r>
        <w:t xml:space="preserve">Bij sommige teelten word </w:t>
      </w:r>
      <w:r w:rsidR="004C45A3">
        <w:t xml:space="preserve">het hele gewas </w:t>
      </w:r>
      <w:r>
        <w:t xml:space="preserve">verkocht, </w:t>
      </w:r>
      <w:r w:rsidR="003F19DE">
        <w:t>bijvoorbeeld</w:t>
      </w:r>
      <w:r>
        <w:t xml:space="preserve"> bij potplanten, maar bij snijbloemen word er van het gewas geoogst. Het is daarom van belang het gewas tijdens het oogsten zo min mogelijk te beschadigen.</w:t>
      </w:r>
      <w:r w:rsidR="00547AA6">
        <w:t xml:space="preserve"> Daarnaast zijn er nog andere aandachtspunten waar op gelet moet worden tijdens het oogsten. </w:t>
      </w:r>
      <w:r w:rsidR="00B7562C">
        <w:t>De onderstaande opdrachten gaan hier verder op in.</w:t>
      </w:r>
      <w:r w:rsidR="004C45A3">
        <w:t xml:space="preserve"> </w:t>
      </w:r>
    </w:p>
    <w:p w:rsidR="004A295E" w:rsidRDefault="004A295E" w:rsidP="004A295E">
      <w:pPr>
        <w:pStyle w:val="Kop2"/>
      </w:pPr>
      <w:r>
        <w:t>Opdrachten</w:t>
      </w:r>
    </w:p>
    <w:p w:rsidR="00DD572E" w:rsidRDefault="008C3916" w:rsidP="004A295E">
      <w:pPr>
        <w:pStyle w:val="Geenafstand"/>
      </w:pPr>
      <w:r>
        <w:t>Verdeel het aantal rijen planten in de kas onder de verschillende groepsleden. Ieder groeps</w:t>
      </w:r>
      <w:r w:rsidR="00D515DE">
        <w:t xml:space="preserve">lid kan nu van de </w:t>
      </w:r>
      <w:r>
        <w:t>planten in zijn of haar eigen rij(en)</w:t>
      </w:r>
      <w:r w:rsidR="00D515DE">
        <w:t xml:space="preserve"> de gerbera´s oogsten op de hieronder omschreven wijze. </w:t>
      </w:r>
      <w:r w:rsidR="00DD572E" w:rsidRPr="00D515DE">
        <w:t>Tenzij anders is aange</w:t>
      </w:r>
      <w:r w:rsidR="00D515DE" w:rsidRPr="00D515DE">
        <w:t>geven door de praktijkdocent</w:t>
      </w:r>
      <w:r w:rsidR="00DD572E" w:rsidRPr="00D515DE">
        <w:t>, dienen</w:t>
      </w:r>
      <w:r w:rsidR="007603BF" w:rsidRPr="00D515DE">
        <w:t xml:space="preserve"> </w:t>
      </w:r>
      <w:r w:rsidR="00D515DE" w:rsidRPr="00D515DE">
        <w:t>alle rijen in de kas te worden doorlopen.</w:t>
      </w:r>
    </w:p>
    <w:p w:rsidR="008C3916" w:rsidRDefault="00DD572E" w:rsidP="004A295E">
      <w:pPr>
        <w:pStyle w:val="Geenafstand"/>
      </w:pPr>
      <w:r>
        <w:t xml:space="preserve"> </w:t>
      </w:r>
    </w:p>
    <w:p w:rsidR="00FA6B2A" w:rsidRPr="00FA6B2A" w:rsidRDefault="00FA6B2A" w:rsidP="004A295E">
      <w:pPr>
        <w:pStyle w:val="Geenafstand"/>
        <w:rPr>
          <w:b/>
          <w:u w:val="single"/>
        </w:rPr>
      </w:pPr>
      <w:r w:rsidRPr="00FA6B2A">
        <w:rPr>
          <w:b/>
          <w:u w:val="single"/>
        </w:rPr>
        <w:t>Oogsten</w:t>
      </w:r>
    </w:p>
    <w:p w:rsidR="00407054" w:rsidRDefault="00882B10" w:rsidP="004A295E">
      <w:pPr>
        <w:pStyle w:val="Geenafstand"/>
      </w:pPr>
      <w:r>
        <w:t>Bij het oogsten van gerbera´s kan onderscheid worden gemaakt tussen een aantal punten, namelijk; het bepalen van de oogstrijpheid; het losbreken van de steel; en het transport in de kas.</w:t>
      </w:r>
    </w:p>
    <w:p w:rsidR="00531C83" w:rsidRDefault="00531C83" w:rsidP="004A295E">
      <w:pPr>
        <w:pStyle w:val="Geenafstand"/>
      </w:pPr>
    </w:p>
    <w:p w:rsidR="00407054" w:rsidRPr="00407054" w:rsidRDefault="00407054" w:rsidP="004A295E">
      <w:pPr>
        <w:pStyle w:val="Geenafstand"/>
        <w:rPr>
          <w:b/>
        </w:rPr>
      </w:pPr>
      <w:r w:rsidRPr="00407054">
        <w:rPr>
          <w:b/>
        </w:rPr>
        <w:t>Oogstrijpheid</w:t>
      </w:r>
    </w:p>
    <w:p w:rsidR="004E30D0" w:rsidRDefault="0015107E" w:rsidP="004A295E">
      <w:pPr>
        <w:pStyle w:val="Geenafstand"/>
      </w:pPr>
      <w:r>
        <w:t>Bepaal d</w:t>
      </w:r>
      <w:r w:rsidR="001B32C3">
        <w:t xml:space="preserve">e rijpheid van de </w:t>
      </w:r>
      <w:r w:rsidR="00B8150E">
        <w:t xml:space="preserve">gerbera op het oog aan de hand van de meeldraden. Als deze voldoende zichtbaar zijn is de bloem oogstrijp. </w:t>
      </w:r>
      <w:r w:rsidR="004E30D0">
        <w:t>Ook word er gelet op de blaadjes rondom de bloem; bij een rijpe bloem staan deze meer omhoog dan bij een rauw</w:t>
      </w:r>
      <w:r w:rsidR="00882B10">
        <w:t>e</w:t>
      </w:r>
      <w:r w:rsidR="004E30D0">
        <w:t xml:space="preserve"> bloem, waar ze wat meer naar beneden hangen, en het de bloem enigszins op een paraplutje laat lijken. De kleur van een rijpe bloem is over het algemeen ook wat feller en voller dan </w:t>
      </w:r>
      <w:r>
        <w:t>van</w:t>
      </w:r>
      <w:r w:rsidR="004E30D0">
        <w:t xml:space="preserve"> een rauwe bloem, die vaak wat flauwer oogt.</w:t>
      </w:r>
    </w:p>
    <w:p w:rsidR="004E30D0" w:rsidRDefault="004E30D0" w:rsidP="004A295E">
      <w:pPr>
        <w:pStyle w:val="Geenafstand"/>
      </w:pPr>
    </w:p>
    <w:p w:rsidR="00665A5F" w:rsidRDefault="004E30D0" w:rsidP="004A295E">
      <w:pPr>
        <w:pStyle w:val="Geenafstand"/>
      </w:pPr>
      <w:r>
        <w:t xml:space="preserve">Op de volgende bladzijde </w:t>
      </w:r>
      <w:r w:rsidR="00B8150E">
        <w:t xml:space="preserve">staan </w:t>
      </w:r>
      <w:r>
        <w:t>een aantal voorbeelden weer</w:t>
      </w:r>
      <w:r w:rsidR="00882B10">
        <w:t>gegeven van gerbera´s die oogst</w:t>
      </w:r>
      <w:r>
        <w:t>rijp zijn. Let bij het bepalen hiervan dus op: de meeldraden, de vorm van de blaadjes</w:t>
      </w:r>
      <w:r w:rsidR="00882B10">
        <w:t xml:space="preserve"> en de kleur</w:t>
      </w:r>
      <w:r>
        <w:t xml:space="preserve">. Vooral bij de witte bloem zijn de meeldraden (de kleine gele stipjes) </w:t>
      </w:r>
      <w:r w:rsidR="00882B10">
        <w:t>goed zichtbaar. Op de</w:t>
      </w:r>
      <w:r>
        <w:t>zelfde pagina staat ook een voorbeeld van een iets rauwere bloem, die dus nog niet klaar is om geoogst te worden.</w:t>
      </w:r>
      <w:r w:rsidR="00B8150E">
        <w:t xml:space="preserve"> </w:t>
      </w:r>
    </w:p>
    <w:p w:rsidR="004E30D0" w:rsidRDefault="004E30D0" w:rsidP="004A295E">
      <w:pPr>
        <w:pStyle w:val="Geenafstand"/>
      </w:pPr>
    </w:p>
    <w:p w:rsidR="004E30D0" w:rsidRDefault="004E30D0" w:rsidP="004A295E">
      <w:pPr>
        <w:pStyle w:val="Geenafstand"/>
      </w:pPr>
    </w:p>
    <w:p w:rsidR="004E30D0" w:rsidRDefault="009B5D79" w:rsidP="004A295E">
      <w:pPr>
        <w:pStyle w:val="Geenafstand"/>
      </w:pPr>
      <w:r w:rsidRPr="008C7DDD">
        <w:rPr>
          <w:noProof/>
          <w:highlight w:val="cyan"/>
          <w:lang w:eastAsia="nl-NL"/>
        </w:rPr>
        <mc:AlternateContent>
          <mc:Choice Requires="wps">
            <w:drawing>
              <wp:anchor distT="0" distB="0" distL="114300" distR="114300" simplePos="0" relativeHeight="251698176" behindDoc="0" locked="0" layoutInCell="1" allowOverlap="1" wp14:anchorId="5C2972F4" wp14:editId="3D2BD827">
                <wp:simplePos x="0" y="0"/>
                <wp:positionH relativeFrom="column">
                  <wp:posOffset>2386330</wp:posOffset>
                </wp:positionH>
                <wp:positionV relativeFrom="paragraph">
                  <wp:posOffset>106045</wp:posOffset>
                </wp:positionV>
                <wp:extent cx="1343025" cy="2762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76225"/>
                        </a:xfrm>
                        <a:prstGeom prst="rect">
                          <a:avLst/>
                        </a:prstGeom>
                        <a:ln w="12700">
                          <a:noFill/>
                          <a:headEnd/>
                          <a:tailEnd/>
                        </a:ln>
                      </wps:spPr>
                      <wps:style>
                        <a:lnRef idx="2">
                          <a:schemeClr val="dk1"/>
                        </a:lnRef>
                        <a:fillRef idx="1">
                          <a:schemeClr val="lt1"/>
                        </a:fillRef>
                        <a:effectRef idx="0">
                          <a:schemeClr val="dk1"/>
                        </a:effectRef>
                        <a:fontRef idx="minor">
                          <a:schemeClr val="dk1"/>
                        </a:fontRef>
                      </wps:style>
                      <wps:txbx>
                        <w:txbxContent>
                          <w:p w:rsidR="009B5D79" w:rsidRPr="009B5D79" w:rsidRDefault="009B5D79" w:rsidP="009B5D79">
                            <w:pPr>
                              <w:pStyle w:val="Geenafstand"/>
                              <w:rPr>
                                <w:sz w:val="28"/>
                                <w:szCs w:val="28"/>
                                <w:lang w:val="en-US"/>
                              </w:rPr>
                            </w:pPr>
                            <w:r w:rsidRPr="009B5D79">
                              <w:rPr>
                                <w:sz w:val="28"/>
                                <w:szCs w:val="28"/>
                              </w:rPr>
                              <w:t>De meeldraden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7.9pt;margin-top:8.35pt;width:105.7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" fillcolor="white [3201]" stroked="f" strokeweight="1pt">
                <v:textbox>
                  <w:txbxContent>
                    <w:p w:rsidR="009B5D79" w:rsidRPr="009B5D79" w:rsidRDefault="009B5D79" w:rsidP="009B5D79">
                      <w:pPr>
                        <w:pStyle w:val="NoSpacing"/>
                        <w:rPr>
                          <w:sz w:val="28"/>
                          <w:szCs w:val="28"/>
                          <w:lang w:val="en-US"/>
                        </w:rPr>
                      </w:pPr>
                      <w:r w:rsidRPr="009B5D79">
                        <w:rPr>
                          <w:sz w:val="28"/>
                          <w:szCs w:val="28"/>
                        </w:rPr>
                        <w:t>De meeldraden</w:t>
                      </w:r>
                    </w:p>
                  </w:txbxContent>
                </v:textbox>
              </v:shape>
            </w:pict>
          </mc:Fallback>
        </mc:AlternateContent>
      </w:r>
    </w:p>
    <w:p w:rsidR="004E30D0" w:rsidRDefault="004E30D0" w:rsidP="004A295E">
      <w:pPr>
        <w:pStyle w:val="Geenafstand"/>
      </w:pPr>
    </w:p>
    <w:p w:rsidR="004E30D0" w:rsidRDefault="00095E6E" w:rsidP="004A295E">
      <w:pPr>
        <w:pStyle w:val="Geenafstand"/>
      </w:pPr>
      <w:r>
        <w:rPr>
          <w:noProof/>
          <w:lang w:eastAsia="nl-NL"/>
        </w:rPr>
        <mc:AlternateContent>
          <mc:Choice Requires="wps">
            <w:drawing>
              <wp:anchor distT="0" distB="0" distL="114300" distR="114300" simplePos="0" relativeHeight="251701248" behindDoc="0" locked="0" layoutInCell="1" allowOverlap="1" wp14:anchorId="513E08B0" wp14:editId="53E039E7">
                <wp:simplePos x="0" y="0"/>
                <wp:positionH relativeFrom="column">
                  <wp:posOffset>3081655</wp:posOffset>
                </wp:positionH>
                <wp:positionV relativeFrom="paragraph">
                  <wp:posOffset>72390</wp:posOffset>
                </wp:positionV>
                <wp:extent cx="923926" cy="1418590"/>
                <wp:effectExtent l="19050" t="19050" r="28575" b="29210"/>
                <wp:wrapNone/>
                <wp:docPr id="31" name="Straight Connector 31"/>
                <wp:cNvGraphicFramePr/>
                <a:graphic xmlns:a="http://schemas.openxmlformats.org/drawingml/2006/main">
                  <a:graphicData uri="http://schemas.microsoft.com/office/word/2010/wordprocessingShape">
                    <wps:wsp>
                      <wps:cNvCnPr/>
                      <wps:spPr>
                        <a:xfrm flipH="1" flipV="1">
                          <a:off x="0" y="0"/>
                          <a:ext cx="923926" cy="1418590"/>
                        </a:xfrm>
                        <a:prstGeom prst="line">
                          <a:avLst/>
                        </a:prstGeom>
                        <a:ln w="28575">
                          <a:solidFill>
                            <a:srgbClr val="0070C0"/>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5pt,5.7pt" to="315.4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" strokecolor="#0070c0" strokeweight="2.25pt">
                <v:stroke dashstyle="1 1"/>
              </v:line>
            </w:pict>
          </mc:Fallback>
        </mc:AlternateContent>
      </w:r>
      <w:r w:rsidR="00211714">
        <w:rPr>
          <w:noProof/>
          <w:lang w:eastAsia="nl-NL"/>
        </w:rPr>
        <mc:AlternateContent>
          <mc:Choice Requires="wps">
            <w:drawing>
              <wp:anchor distT="0" distB="0" distL="114300" distR="114300" simplePos="0" relativeHeight="251699200" behindDoc="0" locked="0" layoutInCell="1" allowOverlap="1" wp14:anchorId="479DDA9E" wp14:editId="0DD8CD06">
                <wp:simplePos x="0" y="0"/>
                <wp:positionH relativeFrom="column">
                  <wp:posOffset>1205230</wp:posOffset>
                </wp:positionH>
                <wp:positionV relativeFrom="paragraph">
                  <wp:posOffset>72390</wp:posOffset>
                </wp:positionV>
                <wp:extent cx="1781175" cy="2495550"/>
                <wp:effectExtent l="19050" t="19050" r="28575" b="19050"/>
                <wp:wrapNone/>
                <wp:docPr id="30" name="Straight Connector 30"/>
                <wp:cNvGraphicFramePr/>
                <a:graphic xmlns:a="http://schemas.openxmlformats.org/drawingml/2006/main">
                  <a:graphicData uri="http://schemas.microsoft.com/office/word/2010/wordprocessingShape">
                    <wps:wsp>
                      <wps:cNvCnPr/>
                      <wps:spPr>
                        <a:xfrm flipV="1">
                          <a:off x="0" y="0"/>
                          <a:ext cx="1781175" cy="2495550"/>
                        </a:xfrm>
                        <a:prstGeom prst="line">
                          <a:avLst/>
                        </a:prstGeom>
                        <a:ln w="28575">
                          <a:solidFill>
                            <a:srgbClr val="0070C0"/>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flip:y;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9pt,5.7pt" to="235.1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" strokecolor="#0070c0" strokeweight="2.25pt">
                <v:stroke dashstyle="1 1"/>
              </v:line>
            </w:pict>
          </mc:Fallback>
        </mc:AlternateContent>
      </w:r>
      <w:r w:rsidR="001B4038">
        <w:rPr>
          <w:noProof/>
          <w:lang w:eastAsia="nl-NL"/>
        </w:rPr>
        <w:drawing>
          <wp:anchor distT="0" distB="0" distL="114300" distR="114300" simplePos="0" relativeHeight="251661312" behindDoc="1" locked="0" layoutInCell="1" allowOverlap="1" wp14:anchorId="07620AFD" wp14:editId="574C442E">
            <wp:simplePos x="0" y="0"/>
            <wp:positionH relativeFrom="column">
              <wp:posOffset>-161290</wp:posOffset>
            </wp:positionH>
            <wp:positionV relativeFrom="paragraph">
              <wp:posOffset>74930</wp:posOffset>
            </wp:positionV>
            <wp:extent cx="2246630" cy="1685925"/>
            <wp:effectExtent l="57150" t="57150" r="115570" b="123825"/>
            <wp:wrapNone/>
            <wp:docPr id="6" name="Picture 6" descr="C:\Users\Henk\Desktop\Gerbera Oogsten\DSC08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k\Desktop\Gerbera Oogsten\DSC08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6630" cy="16859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E30D0" w:rsidRDefault="001B4038" w:rsidP="004A295E">
      <w:pPr>
        <w:pStyle w:val="Geenafstand"/>
      </w:pPr>
      <w:r>
        <w:rPr>
          <w:noProof/>
          <w:lang w:eastAsia="nl-NL"/>
        </w:rPr>
        <w:drawing>
          <wp:anchor distT="0" distB="0" distL="114300" distR="114300" simplePos="0" relativeHeight="251674624" behindDoc="1" locked="0" layoutInCell="1" allowOverlap="1" wp14:anchorId="23E0825D" wp14:editId="76F5E19B">
            <wp:simplePos x="0" y="0"/>
            <wp:positionH relativeFrom="column">
              <wp:posOffset>2262505</wp:posOffset>
            </wp:positionH>
            <wp:positionV relativeFrom="paragraph">
              <wp:posOffset>148590</wp:posOffset>
            </wp:positionV>
            <wp:extent cx="4038600" cy="3028950"/>
            <wp:effectExtent l="57150" t="57150" r="114300" b="114300"/>
            <wp:wrapNone/>
            <wp:docPr id="3" name="Picture 3" descr="C:\Users\Henk\Desktop\Gerbera Oogsten\DSC0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k\Desktop\Gerbera Oogsten\DSC083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E30D0" w:rsidRDefault="004E30D0" w:rsidP="004A295E">
      <w:pPr>
        <w:pStyle w:val="Geenafstand"/>
      </w:pPr>
    </w:p>
    <w:p w:rsidR="004E30D0" w:rsidRDefault="004E30D0" w:rsidP="004A295E">
      <w:pPr>
        <w:pStyle w:val="Geenafstand"/>
      </w:pPr>
    </w:p>
    <w:p w:rsidR="004E30D0" w:rsidRDefault="004E30D0" w:rsidP="004A295E">
      <w:pPr>
        <w:pStyle w:val="Geenafstand"/>
      </w:pPr>
    </w:p>
    <w:p w:rsidR="004E30D0" w:rsidRDefault="004E30D0" w:rsidP="004A295E">
      <w:pPr>
        <w:pStyle w:val="Geenafstand"/>
      </w:pPr>
    </w:p>
    <w:p w:rsidR="004E30D0" w:rsidRDefault="004E30D0" w:rsidP="004A295E">
      <w:pPr>
        <w:pStyle w:val="Geenafstand"/>
      </w:pPr>
    </w:p>
    <w:p w:rsidR="004E30D0" w:rsidRDefault="004E30D0" w:rsidP="004A295E">
      <w:pPr>
        <w:pStyle w:val="Geenafstand"/>
      </w:pPr>
    </w:p>
    <w:p w:rsidR="00665A5F" w:rsidRDefault="00665A5F" w:rsidP="004A295E">
      <w:pPr>
        <w:pStyle w:val="Geenafstand"/>
      </w:pPr>
    </w:p>
    <w:p w:rsidR="00665A5F" w:rsidRDefault="00665A5F" w:rsidP="004A295E">
      <w:pPr>
        <w:pStyle w:val="Geenafstand"/>
      </w:pPr>
    </w:p>
    <w:p w:rsidR="00B8150E" w:rsidRDefault="00B8150E" w:rsidP="004A295E">
      <w:pPr>
        <w:pStyle w:val="Geenafstand"/>
      </w:pPr>
      <w:r>
        <w:t xml:space="preserve"> </w:t>
      </w:r>
    </w:p>
    <w:p w:rsidR="00B8150E" w:rsidRDefault="00B8150E" w:rsidP="004A295E">
      <w:pPr>
        <w:pStyle w:val="Geenafstand"/>
      </w:pPr>
    </w:p>
    <w:p w:rsidR="00EF3545" w:rsidRDefault="001B4038" w:rsidP="004A295E">
      <w:pPr>
        <w:pStyle w:val="Geenafstand"/>
      </w:pPr>
      <w:r>
        <w:rPr>
          <w:noProof/>
          <w:lang w:eastAsia="nl-NL"/>
        </w:rPr>
        <w:drawing>
          <wp:anchor distT="0" distB="0" distL="114300" distR="114300" simplePos="0" relativeHeight="251660288" behindDoc="1" locked="0" layoutInCell="1" allowOverlap="1" wp14:anchorId="2E352F8D" wp14:editId="496E0F56">
            <wp:simplePos x="0" y="0"/>
            <wp:positionH relativeFrom="column">
              <wp:posOffset>-156845</wp:posOffset>
            </wp:positionH>
            <wp:positionV relativeFrom="paragraph">
              <wp:posOffset>14605</wp:posOffset>
            </wp:positionV>
            <wp:extent cx="2246630" cy="1685290"/>
            <wp:effectExtent l="57150" t="57150" r="115570" b="105410"/>
            <wp:wrapNone/>
            <wp:docPr id="5" name="Picture 5" descr="C:\Users\Henk\Desktop\Gerbera Oogsten\DSC08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k\Desktop\Gerbera Oogsten\DSC083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6630" cy="16852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F3545" w:rsidRDefault="00EF3545" w:rsidP="004A295E">
      <w:pPr>
        <w:pStyle w:val="Geenafstand"/>
      </w:pPr>
    </w:p>
    <w:p w:rsidR="00E87BD4" w:rsidRDefault="00E87BD4" w:rsidP="004A295E">
      <w:pPr>
        <w:pStyle w:val="Geenafstand"/>
        <w:rPr>
          <w:highlight w:val="cyan"/>
        </w:rPr>
      </w:pPr>
    </w:p>
    <w:p w:rsidR="00E87BD4" w:rsidRDefault="00E87BD4" w:rsidP="004A295E">
      <w:pPr>
        <w:pStyle w:val="Geenafstand"/>
        <w:rPr>
          <w:highlight w:val="cyan"/>
        </w:rPr>
      </w:pPr>
    </w:p>
    <w:p w:rsidR="00E87BD4" w:rsidRDefault="00E87BD4" w:rsidP="004A295E">
      <w:pPr>
        <w:pStyle w:val="Geenafstand"/>
        <w:rPr>
          <w:highlight w:val="cyan"/>
        </w:rPr>
      </w:pPr>
    </w:p>
    <w:p w:rsidR="004E30D0" w:rsidRDefault="004E30D0"/>
    <w:p w:rsidR="004E30D0" w:rsidRDefault="001B4038">
      <w:r w:rsidRPr="008C7DDD">
        <w:rPr>
          <w:noProof/>
          <w:highlight w:val="cyan"/>
          <w:lang w:eastAsia="nl-NL"/>
        </w:rPr>
        <mc:AlternateContent>
          <mc:Choice Requires="wps">
            <w:drawing>
              <wp:anchor distT="0" distB="0" distL="114300" distR="114300" simplePos="0" relativeHeight="251676672" behindDoc="0" locked="0" layoutInCell="1" allowOverlap="1" wp14:anchorId="5ECF958D" wp14:editId="5CA91B50">
                <wp:simplePos x="0" y="0"/>
                <wp:positionH relativeFrom="column">
                  <wp:posOffset>2386330</wp:posOffset>
                </wp:positionH>
                <wp:positionV relativeFrom="paragraph">
                  <wp:posOffset>128905</wp:posOffset>
                </wp:positionV>
                <wp:extent cx="1190625" cy="3714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71475"/>
                        </a:xfrm>
                        <a:prstGeom prst="rect">
                          <a:avLst/>
                        </a:prstGeom>
                        <a:solidFill>
                          <a:schemeClr val="bg1"/>
                        </a:solidFill>
                        <a:ln>
                          <a:headEnd/>
                          <a:tailEnd/>
                        </a:ln>
                      </wps:spPr>
                      <wps:style>
                        <a:lnRef idx="2">
                          <a:schemeClr val="dk1"/>
                        </a:lnRef>
                        <a:fillRef idx="1">
                          <a:schemeClr val="lt1"/>
                        </a:fillRef>
                        <a:effectRef idx="0">
                          <a:schemeClr val="dk1"/>
                        </a:effectRef>
                        <a:fontRef idx="minor">
                          <a:schemeClr val="dk1"/>
                        </a:fontRef>
                      </wps:style>
                      <wps:txbx>
                        <w:txbxContent>
                          <w:p w:rsidR="00A130C8" w:rsidRPr="008C7DDD" w:rsidRDefault="00D00245" w:rsidP="00A130C8">
                            <w:pPr>
                              <w:pStyle w:val="Geenafstand"/>
                              <w:rPr>
                                <w:b/>
                                <w:sz w:val="32"/>
                                <w:szCs w:val="32"/>
                                <w:lang w:val="en-US"/>
                              </w:rPr>
                            </w:pPr>
                            <w:r>
                              <w:rPr>
                                <w:b/>
                                <w:sz w:val="32"/>
                                <w:szCs w:val="32"/>
                              </w:rPr>
                              <w:t xml:space="preserve">RIJP          </w:t>
                            </w:r>
                            <w:r w:rsidR="009F46B4" w:rsidRPr="00D00245">
                              <w:rPr>
                                <w:b/>
                                <w:color w:val="00B05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7.9pt;margin-top:10.15pt;width:93.7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" fillcolor="white [3212]" strokecolor="black [3200]" strokeweight="2pt">
                <v:textbox>
                  <w:txbxContent>
                    <w:p w:rsidR="00A130C8" w:rsidRPr="008C7DDD" w:rsidRDefault="00D00245" w:rsidP="00A130C8">
                      <w:pPr>
                        <w:pStyle w:val="NoSpacing"/>
                        <w:rPr>
                          <w:b/>
                          <w:sz w:val="32"/>
                          <w:szCs w:val="32"/>
                          <w:lang w:val="en-US"/>
                        </w:rPr>
                      </w:pPr>
                      <w:r>
                        <w:rPr>
                          <w:b/>
                          <w:sz w:val="32"/>
                          <w:szCs w:val="32"/>
                        </w:rPr>
                        <w:t xml:space="preserve">RIJP          </w:t>
                      </w:r>
                      <w:r w:rsidR="009F46B4" w:rsidRPr="00D00245">
                        <w:rPr>
                          <w:b/>
                          <w:color w:val="00B050"/>
                          <w:sz w:val="32"/>
                          <w:szCs w:val="32"/>
                        </w:rPr>
                        <w:t>₰</w:t>
                      </w:r>
                    </w:p>
                  </w:txbxContent>
                </v:textbox>
              </v:shape>
            </w:pict>
          </mc:Fallback>
        </mc:AlternateContent>
      </w:r>
    </w:p>
    <w:p w:rsidR="004E30D0" w:rsidRDefault="00B51F09">
      <w:r>
        <w:rPr>
          <w:noProof/>
          <w:lang w:eastAsia="nl-NL"/>
        </w:rPr>
        <w:drawing>
          <wp:anchor distT="0" distB="0" distL="114300" distR="114300" simplePos="0" relativeHeight="251679744" behindDoc="1" locked="0" layoutInCell="1" allowOverlap="1" wp14:anchorId="5E89A4C7" wp14:editId="61834287">
            <wp:simplePos x="0" y="0"/>
            <wp:positionH relativeFrom="column">
              <wp:posOffset>-156845</wp:posOffset>
            </wp:positionH>
            <wp:positionV relativeFrom="paragraph">
              <wp:posOffset>290195</wp:posOffset>
            </wp:positionV>
            <wp:extent cx="2247900" cy="1685925"/>
            <wp:effectExtent l="57150" t="57150" r="114300" b="123825"/>
            <wp:wrapNone/>
            <wp:docPr id="19" name="Picture 19" descr="C:\Users\Henk\Desktop\Gerbera Oogsten\DSC08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nk\Desktop\Gerbera Oogsten\DSC083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E30D0" w:rsidRDefault="001B4038">
      <w:r>
        <w:rPr>
          <w:noProof/>
          <w:lang w:eastAsia="nl-NL"/>
        </w:rPr>
        <w:drawing>
          <wp:anchor distT="0" distB="0" distL="114300" distR="114300" simplePos="0" relativeHeight="251659264" behindDoc="1" locked="0" layoutInCell="1" allowOverlap="1" wp14:anchorId="039C25E4" wp14:editId="18663E13">
            <wp:simplePos x="0" y="0"/>
            <wp:positionH relativeFrom="column">
              <wp:posOffset>2262505</wp:posOffset>
            </wp:positionH>
            <wp:positionV relativeFrom="paragraph">
              <wp:posOffset>201295</wp:posOffset>
            </wp:positionV>
            <wp:extent cx="4038600" cy="3026410"/>
            <wp:effectExtent l="57150" t="57150" r="114300" b="116840"/>
            <wp:wrapNone/>
            <wp:docPr id="4" name="Picture 4" descr="C:\Users\Henk\Desktop\Gerbera Oogsten\DSC0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k\Desktop\Gerbera Oogsten\DSC083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00" cy="302641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E30D0" w:rsidRDefault="004E30D0"/>
    <w:p w:rsidR="004E30D0" w:rsidRDefault="004E30D0"/>
    <w:p w:rsidR="004E30D0" w:rsidRDefault="004E30D0"/>
    <w:p w:rsidR="004E30D0" w:rsidRDefault="004E30D0"/>
    <w:p w:rsidR="004E30D0" w:rsidRDefault="001B4038">
      <w:r w:rsidRPr="008C7DDD">
        <w:rPr>
          <w:noProof/>
          <w:highlight w:val="cyan"/>
          <w:lang w:eastAsia="nl-NL"/>
        </w:rPr>
        <mc:AlternateContent>
          <mc:Choice Requires="wps">
            <w:drawing>
              <wp:anchor distT="0" distB="0" distL="114300" distR="114300" simplePos="0" relativeHeight="251686912" behindDoc="0" locked="0" layoutInCell="1" allowOverlap="1" wp14:anchorId="48165663" wp14:editId="1BFCF9DF">
                <wp:simplePos x="0" y="0"/>
                <wp:positionH relativeFrom="column">
                  <wp:posOffset>2386330</wp:posOffset>
                </wp:positionH>
                <wp:positionV relativeFrom="paragraph">
                  <wp:posOffset>1572895</wp:posOffset>
                </wp:positionV>
                <wp:extent cx="1190625" cy="37147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71475"/>
                        </a:xfrm>
                        <a:prstGeom prst="rect">
                          <a:avLst/>
                        </a:prstGeom>
                        <a:solidFill>
                          <a:schemeClr val="bg1"/>
                        </a:solidFill>
                        <a:ln>
                          <a:headEnd/>
                          <a:tailEnd/>
                        </a:ln>
                      </wps:spPr>
                      <wps:style>
                        <a:lnRef idx="2">
                          <a:schemeClr val="dk1"/>
                        </a:lnRef>
                        <a:fillRef idx="1">
                          <a:schemeClr val="lt1"/>
                        </a:fillRef>
                        <a:effectRef idx="0">
                          <a:schemeClr val="dk1"/>
                        </a:effectRef>
                        <a:fontRef idx="minor">
                          <a:schemeClr val="dk1"/>
                        </a:fontRef>
                      </wps:style>
                      <wps:txbx>
                        <w:txbxContent>
                          <w:p w:rsidR="001B4038" w:rsidRPr="008C7DDD" w:rsidRDefault="001B4038" w:rsidP="001B4038">
                            <w:pPr>
                              <w:pStyle w:val="Geenafstand"/>
                              <w:rPr>
                                <w:b/>
                                <w:sz w:val="32"/>
                                <w:szCs w:val="32"/>
                                <w:lang w:val="en-US"/>
                              </w:rPr>
                            </w:pPr>
                            <w:r>
                              <w:rPr>
                                <w:b/>
                                <w:sz w:val="32"/>
                                <w:szCs w:val="32"/>
                              </w:rPr>
                              <w:t>RAUW</w:t>
                            </w:r>
                            <w:r w:rsidR="00D00245">
                              <w:rPr>
                                <w:b/>
                                <w:sz w:val="32"/>
                                <w:szCs w:val="32"/>
                              </w:rPr>
                              <w:t xml:space="preserve">    </w:t>
                            </w:r>
                            <w:r w:rsidR="00D00245" w:rsidRPr="00D00245">
                              <w:rPr>
                                <w:b/>
                                <w:color w:val="FF0000"/>
                                <w:sz w:val="32"/>
                                <w:szCs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7.9pt;margin-top:123.85pt;width:93.7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" fillcolor="white [3212]" strokecolor="black [3200]" strokeweight="2pt">
                <v:textbox>
                  <w:txbxContent>
                    <w:p w:rsidR="001B4038" w:rsidRPr="008C7DDD" w:rsidRDefault="001B4038" w:rsidP="001B4038">
                      <w:pPr>
                        <w:pStyle w:val="NoSpacing"/>
                        <w:rPr>
                          <w:b/>
                          <w:sz w:val="32"/>
                          <w:szCs w:val="32"/>
                          <w:lang w:val="en-US"/>
                        </w:rPr>
                      </w:pPr>
                      <w:r>
                        <w:rPr>
                          <w:b/>
                          <w:sz w:val="32"/>
                          <w:szCs w:val="32"/>
                        </w:rPr>
                        <w:t>R</w:t>
                      </w:r>
                      <w:r>
                        <w:rPr>
                          <w:b/>
                          <w:sz w:val="32"/>
                          <w:szCs w:val="32"/>
                        </w:rPr>
                        <w:t>AUW</w:t>
                      </w:r>
                      <w:r w:rsidR="00D00245">
                        <w:rPr>
                          <w:b/>
                          <w:sz w:val="32"/>
                          <w:szCs w:val="32"/>
                        </w:rPr>
                        <w:t xml:space="preserve">    </w:t>
                      </w:r>
                      <w:r w:rsidR="00D00245" w:rsidRPr="00D00245">
                        <w:rPr>
                          <w:b/>
                          <w:color w:val="FF0000"/>
                          <w:sz w:val="32"/>
                          <w:szCs w:val="32"/>
                        </w:rPr>
                        <w:t>X</w:t>
                      </w:r>
                    </w:p>
                  </w:txbxContent>
                </v:textbox>
              </v:shape>
            </w:pict>
          </mc:Fallback>
        </mc:AlternateContent>
      </w:r>
      <w:r w:rsidRPr="008C7DDD">
        <w:rPr>
          <w:noProof/>
          <w:highlight w:val="cyan"/>
          <w:lang w:eastAsia="nl-NL"/>
        </w:rPr>
        <mc:AlternateContent>
          <mc:Choice Requires="wps">
            <w:drawing>
              <wp:anchor distT="0" distB="0" distL="114300" distR="114300" simplePos="0" relativeHeight="251684864" behindDoc="0" locked="0" layoutInCell="1" allowOverlap="1" wp14:anchorId="6AE3AFEE" wp14:editId="3BE12A08">
                <wp:simplePos x="0" y="0"/>
                <wp:positionH relativeFrom="column">
                  <wp:posOffset>-71120</wp:posOffset>
                </wp:positionH>
                <wp:positionV relativeFrom="paragraph">
                  <wp:posOffset>1820545</wp:posOffset>
                </wp:positionV>
                <wp:extent cx="1190625" cy="37147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71475"/>
                        </a:xfrm>
                        <a:prstGeom prst="rect">
                          <a:avLst/>
                        </a:prstGeom>
                        <a:solidFill>
                          <a:schemeClr val="bg1"/>
                        </a:solidFill>
                        <a:ln>
                          <a:headEnd/>
                          <a:tailEnd/>
                        </a:ln>
                      </wps:spPr>
                      <wps:style>
                        <a:lnRef idx="2">
                          <a:schemeClr val="dk1"/>
                        </a:lnRef>
                        <a:fillRef idx="1">
                          <a:schemeClr val="lt1"/>
                        </a:fillRef>
                        <a:effectRef idx="0">
                          <a:schemeClr val="dk1"/>
                        </a:effectRef>
                        <a:fontRef idx="minor">
                          <a:schemeClr val="dk1"/>
                        </a:fontRef>
                      </wps:style>
                      <wps:txbx>
                        <w:txbxContent>
                          <w:p w:rsidR="001B4038" w:rsidRPr="008C7DDD" w:rsidRDefault="001B4038" w:rsidP="001B4038">
                            <w:pPr>
                              <w:pStyle w:val="Geenafstand"/>
                              <w:rPr>
                                <w:b/>
                                <w:sz w:val="32"/>
                                <w:szCs w:val="32"/>
                                <w:lang w:val="en-US"/>
                              </w:rPr>
                            </w:pPr>
                            <w:r>
                              <w:rPr>
                                <w:b/>
                                <w:sz w:val="32"/>
                                <w:szCs w:val="32"/>
                              </w:rPr>
                              <w:t>RIJP</w:t>
                            </w:r>
                            <w:r w:rsidR="00D00245">
                              <w:rPr>
                                <w:b/>
                                <w:sz w:val="32"/>
                                <w:szCs w:val="32"/>
                              </w:rPr>
                              <w:t xml:space="preserve">          </w:t>
                            </w:r>
                            <w:r w:rsidR="00D00245" w:rsidRPr="00D00245">
                              <w:rPr>
                                <w:b/>
                                <w:color w:val="00B05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6pt;margin-top:143.35pt;width:93.7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" fillcolor="white [3212]" strokecolor="black [3200]" strokeweight="2pt">
                <v:textbox>
                  <w:txbxContent>
                    <w:p w:rsidR="001B4038" w:rsidRPr="008C7DDD" w:rsidRDefault="001B4038" w:rsidP="001B4038">
                      <w:pPr>
                        <w:pStyle w:val="NoSpacing"/>
                        <w:rPr>
                          <w:b/>
                          <w:sz w:val="32"/>
                          <w:szCs w:val="32"/>
                          <w:lang w:val="en-US"/>
                        </w:rPr>
                      </w:pPr>
                      <w:r>
                        <w:rPr>
                          <w:b/>
                          <w:sz w:val="32"/>
                          <w:szCs w:val="32"/>
                        </w:rPr>
                        <w:t>RIJP</w:t>
                      </w:r>
                      <w:r w:rsidR="00D00245">
                        <w:rPr>
                          <w:b/>
                          <w:sz w:val="32"/>
                          <w:szCs w:val="32"/>
                        </w:rPr>
                        <w:t xml:space="preserve">          </w:t>
                      </w:r>
                      <w:r w:rsidR="00D00245" w:rsidRPr="00D00245">
                        <w:rPr>
                          <w:b/>
                          <w:color w:val="00B050"/>
                          <w:sz w:val="32"/>
                          <w:szCs w:val="32"/>
                        </w:rPr>
                        <w:t>₰</w:t>
                      </w:r>
                    </w:p>
                  </w:txbxContent>
                </v:textbox>
              </v:shape>
            </w:pict>
          </mc:Fallback>
        </mc:AlternateContent>
      </w:r>
      <w:r>
        <w:rPr>
          <w:noProof/>
          <w:lang w:eastAsia="nl-NL"/>
        </w:rPr>
        <w:drawing>
          <wp:anchor distT="0" distB="0" distL="114300" distR="114300" simplePos="0" relativeHeight="251682816" behindDoc="1" locked="0" layoutInCell="1" allowOverlap="1" wp14:anchorId="0BF75296" wp14:editId="2A27FBCA">
            <wp:simplePos x="0" y="0"/>
            <wp:positionH relativeFrom="column">
              <wp:posOffset>-156845</wp:posOffset>
            </wp:positionH>
            <wp:positionV relativeFrom="paragraph">
              <wp:posOffset>236855</wp:posOffset>
            </wp:positionV>
            <wp:extent cx="2247900" cy="1685770"/>
            <wp:effectExtent l="57150" t="57150" r="114300" b="105410"/>
            <wp:wrapNone/>
            <wp:docPr id="21" name="Picture 21" descr="C:\Users\Henk\Desktop\Gerbera Oogsten\DSC08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k\Desktop\Gerbera Oogsten\DSC083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6857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E30D0">
        <w:br w:type="page"/>
      </w:r>
    </w:p>
    <w:p w:rsidR="007F2F3D" w:rsidRDefault="007F2F3D" w:rsidP="004E30D0">
      <w:pPr>
        <w:pStyle w:val="Geenafstand"/>
      </w:pPr>
    </w:p>
    <w:p w:rsidR="007F2F3D" w:rsidRPr="007F2F3D" w:rsidRDefault="00DC68FD" w:rsidP="004E30D0">
      <w:pPr>
        <w:pStyle w:val="Geenafstand"/>
        <w:rPr>
          <w:b/>
        </w:rPr>
      </w:pPr>
      <w:r>
        <w:rPr>
          <w:b/>
        </w:rPr>
        <w:t>Losb</w:t>
      </w:r>
      <w:r w:rsidR="007F2F3D" w:rsidRPr="007F2F3D">
        <w:rPr>
          <w:b/>
        </w:rPr>
        <w:t>reken</w:t>
      </w:r>
    </w:p>
    <w:p w:rsidR="007F2F3D" w:rsidRDefault="007F2F3D" w:rsidP="004E30D0">
      <w:pPr>
        <w:pStyle w:val="Geenafstand"/>
      </w:pPr>
      <w:r>
        <w:t xml:space="preserve">Wanneer je hebt bepaald dat een bloem rijp genoeg is om te oogsten, kan </w:t>
      </w:r>
      <w:r w:rsidR="003B3805">
        <w:t>het daadwerkelijke oogsten beginnen</w:t>
      </w:r>
      <w:r>
        <w:t xml:space="preserve">. Dit wordt gedaan door de steel van de bloem los te breken van het gewas. </w:t>
      </w:r>
      <w:r w:rsidR="003B3805">
        <w:t xml:space="preserve">Hierbij wordt geen gebruik gemaakt van een snoeischaar, mes of ander scherp voorwerp om zo het gewas zo min mogelijk te beschadigen. </w:t>
      </w:r>
      <w:r w:rsidR="0015107E">
        <w:t>De onderstaande afbeeldingen laten voorbeelden zien van de verschillende aandachtspunten.</w:t>
      </w:r>
    </w:p>
    <w:p w:rsidR="007F2F3D" w:rsidRDefault="007F2F3D" w:rsidP="004E30D0">
      <w:pPr>
        <w:pStyle w:val="Geenafstand"/>
      </w:pPr>
    </w:p>
    <w:p w:rsidR="007448C6" w:rsidRDefault="007F2F3D" w:rsidP="004E30D0">
      <w:pPr>
        <w:pStyle w:val="Geenafstand"/>
      </w:pPr>
      <w:r>
        <w:t>Om te beginnen volg je de s</w:t>
      </w:r>
      <w:r w:rsidR="003B3805">
        <w:t>teel he</w:t>
      </w:r>
      <w:r w:rsidR="00E67F19">
        <w:t>lemaal naar beneden tot waar hij</w:t>
      </w:r>
      <w:r w:rsidR="003B3805">
        <w:t xml:space="preserve"> uit</w:t>
      </w:r>
      <w:r>
        <w:t xml:space="preserve"> het gewas komt, vanaf daar buig je de steel eerst één keer van je af, zoals in de linker afbeelding is te zien, en vervolgens naar je toe tot ie afbreekt. Hierbij </w:t>
      </w:r>
      <w:r w:rsidR="00E67F19">
        <w:t>is het erg belangrijk d</w:t>
      </w:r>
      <w:r>
        <w:t xml:space="preserve">e steel zo </w:t>
      </w:r>
      <w:r w:rsidR="00E67F19">
        <w:t>dicht mogelijk bij het gewas vast te houden, zodat je hem</w:t>
      </w:r>
      <w:r>
        <w:t xml:space="preserve"> helemaal mee neemt. Het onderste stukje van de steel, ook wel het hieltje genoemd </w:t>
      </w:r>
      <w:r w:rsidR="00E67F19">
        <w:t>(</w:t>
      </w:r>
      <w:r>
        <w:t xml:space="preserve">dit stukje is ook wat lichter van kleur en iets dikker dan de rest van </w:t>
      </w:r>
      <w:r w:rsidR="00E67F19">
        <w:t>de steel)</w:t>
      </w:r>
      <w:r>
        <w:t xml:space="preserve"> mag dus niet blijven</w:t>
      </w:r>
      <w:r w:rsidR="00E67F19">
        <w:t xml:space="preserve"> zitten</w:t>
      </w:r>
      <w:r>
        <w:t xml:space="preserve"> in het gewas. Breek je de steel verkeerd af, en blijft het hieltje zitten, zoals is te zien in de </w:t>
      </w:r>
      <w:r w:rsidR="00E67F19">
        <w:t>afbeelding rechts onder</w:t>
      </w:r>
      <w:r>
        <w:t xml:space="preserve">, dan kan dit stukje op den duur gaan rotten, wat vervolgens weer schadelijk kan zijn voor de gezondheid van het gewas. </w:t>
      </w:r>
    </w:p>
    <w:p w:rsidR="007F2F3D" w:rsidRDefault="007F2F3D" w:rsidP="004E30D0">
      <w:pPr>
        <w:pStyle w:val="Geenafstand"/>
      </w:pPr>
      <w:r>
        <w:t xml:space="preserve">De afbeelding op de volgende </w:t>
      </w:r>
      <w:r w:rsidR="00E67F19">
        <w:t>pagina</w:t>
      </w:r>
      <w:r>
        <w:t xml:space="preserve"> laat zien hoe de steel eruit ziet </w:t>
      </w:r>
      <w:r w:rsidR="00E67F19">
        <w:t>wanneer deze</w:t>
      </w:r>
      <w:r>
        <w:t xml:space="preserve"> goed is geoogst</w:t>
      </w:r>
      <w:r w:rsidR="00856F83">
        <w:t>, inclusief het hieltje</w:t>
      </w:r>
      <w:r>
        <w:t>.</w:t>
      </w:r>
      <w:r w:rsidR="00E67F19">
        <w:t xml:space="preserve"> </w:t>
      </w:r>
    </w:p>
    <w:p w:rsidR="007F2F3D" w:rsidRDefault="00907E25">
      <w:r>
        <w:rPr>
          <w:noProof/>
          <w:lang w:eastAsia="nl-NL"/>
        </w:rPr>
        <mc:AlternateContent>
          <mc:Choice Requires="wps">
            <w:drawing>
              <wp:anchor distT="0" distB="0" distL="114300" distR="114300" simplePos="0" relativeHeight="251688960" behindDoc="0" locked="0" layoutInCell="1" allowOverlap="1" wp14:anchorId="520B9D3E" wp14:editId="229C432B">
                <wp:simplePos x="0" y="0"/>
                <wp:positionH relativeFrom="column">
                  <wp:posOffset>4472305</wp:posOffset>
                </wp:positionH>
                <wp:positionV relativeFrom="paragraph">
                  <wp:posOffset>159385</wp:posOffset>
                </wp:positionV>
                <wp:extent cx="1657350" cy="225742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257425"/>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9232F2" w:rsidRDefault="009232F2">
                            <w:r>
                              <w:t>Links: Steel van je af duwen</w:t>
                            </w:r>
                          </w:p>
                          <w:p w:rsidR="009232F2" w:rsidRDefault="009232F2">
                            <w:r>
                              <w:t>Links-onder: Steel naar je toe halen</w:t>
                            </w:r>
                            <w:r w:rsidR="00E51B52">
                              <w:t xml:space="preserve"> en losbreken</w:t>
                            </w:r>
                          </w:p>
                          <w:p w:rsidR="009232F2" w:rsidRDefault="009232F2">
                            <w:r>
                              <w:t>Rechts-onder: Een achtergebleven hieltje (dit mag dus niet)</w:t>
                            </w:r>
                          </w:p>
                          <w:p w:rsidR="00D00245" w:rsidRPr="009232F2" w:rsidRDefault="009B5D79">
                            <w:r>
                              <w:t>V</w:t>
                            </w:r>
                            <w:r w:rsidR="00D00245">
                              <w:t>olgende pagina</w:t>
                            </w:r>
                            <w:r>
                              <w:t xml:space="preserve"> bovenaan</w:t>
                            </w:r>
                            <w:r w:rsidR="00D00245">
                              <w:t>: steel inclusief het hieltje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2.15pt;margin-top:12.55pt;width:130.5pt;height:17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" fillcolor="white [3201]" strokecolor="black [3200]" strokeweight="1pt">
                <v:textbox>
                  <w:txbxContent>
                    <w:p w:rsidR="009232F2" w:rsidRDefault="009232F2">
                      <w:r>
                        <w:t>Links: Steel van je af duwen</w:t>
                      </w:r>
                    </w:p>
                    <w:p w:rsidR="009232F2" w:rsidRDefault="009232F2">
                      <w:r>
                        <w:t>Links-onder: Steel naar je toe halen</w:t>
                      </w:r>
                      <w:r w:rsidR="00E51B52">
                        <w:t xml:space="preserve"> en losbreken</w:t>
                      </w:r>
                    </w:p>
                    <w:p w:rsidR="009232F2" w:rsidRDefault="009232F2">
                      <w:r>
                        <w:t>Rechts-onder: Een achtergebleven hieltje (dit mag dus niet)</w:t>
                      </w:r>
                    </w:p>
                    <w:p w:rsidR="00D00245" w:rsidRPr="009232F2" w:rsidRDefault="009B5D79">
                      <w:r>
                        <w:t>V</w:t>
                      </w:r>
                      <w:r w:rsidR="00D00245">
                        <w:t>olgende pagina</w:t>
                      </w:r>
                      <w:r>
                        <w:t xml:space="preserve"> bovenaan</w:t>
                      </w:r>
                      <w:r w:rsidR="00D00245">
                        <w:t>: steel inclusief het hieltje</w:t>
                      </w:r>
                    </w:p>
                  </w:txbxContent>
                </v:textbox>
              </v:shape>
            </w:pict>
          </mc:Fallback>
        </mc:AlternateContent>
      </w:r>
      <w:r>
        <w:rPr>
          <w:noProof/>
          <w:lang w:eastAsia="nl-NL"/>
        </w:rPr>
        <w:drawing>
          <wp:anchor distT="0" distB="0" distL="114300" distR="114300" simplePos="0" relativeHeight="251665408" behindDoc="1" locked="0" layoutInCell="1" allowOverlap="1" wp14:anchorId="7751F573" wp14:editId="1E422D06">
            <wp:simplePos x="0" y="0"/>
            <wp:positionH relativeFrom="column">
              <wp:posOffset>3040380</wp:posOffset>
            </wp:positionH>
            <wp:positionV relativeFrom="paragraph">
              <wp:posOffset>3626485</wp:posOffset>
            </wp:positionV>
            <wp:extent cx="3145790" cy="2360295"/>
            <wp:effectExtent l="57150" t="57150" r="111760" b="116205"/>
            <wp:wrapNone/>
            <wp:docPr id="10" name="Picture 10" descr="C:\Users\Henk\Desktop\Gerbera Oogsten\DSC0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k\Desktop\Gerbera Oogsten\DSC083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5790" cy="23602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1" locked="0" layoutInCell="1" allowOverlap="1" wp14:anchorId="6BC5F68D" wp14:editId="249061FB">
            <wp:simplePos x="0" y="0"/>
            <wp:positionH relativeFrom="column">
              <wp:posOffset>-186055</wp:posOffset>
            </wp:positionH>
            <wp:positionV relativeFrom="paragraph">
              <wp:posOffset>168910</wp:posOffset>
            </wp:positionV>
            <wp:extent cx="4505960" cy="3381375"/>
            <wp:effectExtent l="57150" t="57150" r="123190" b="123825"/>
            <wp:wrapNone/>
            <wp:docPr id="7" name="Picture 7" descr="C:\Users\Henk\Desktop\Gerbera Oogsten\DSC0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nk\Desktop\Gerbera Oogsten\DSC083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5960" cy="33813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B174B">
        <w:rPr>
          <w:noProof/>
          <w:lang w:eastAsia="nl-NL"/>
        </w:rPr>
        <w:drawing>
          <wp:anchor distT="0" distB="0" distL="114300" distR="114300" simplePos="0" relativeHeight="251663360" behindDoc="1" locked="0" layoutInCell="1" allowOverlap="1" wp14:anchorId="1E63177A" wp14:editId="5A886A93">
            <wp:simplePos x="0" y="0"/>
            <wp:positionH relativeFrom="column">
              <wp:posOffset>-185420</wp:posOffset>
            </wp:positionH>
            <wp:positionV relativeFrom="paragraph">
              <wp:posOffset>3628390</wp:posOffset>
            </wp:positionV>
            <wp:extent cx="3143250" cy="2358390"/>
            <wp:effectExtent l="57150" t="57150" r="114300" b="118110"/>
            <wp:wrapNone/>
            <wp:docPr id="8" name="Picture 8" descr="C:\Users\Henk\Desktop\Gerbera Oogsten\DSC08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k\Desktop\Gerbera Oogsten\DSC083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0" cy="23583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F2F3D">
        <w:br w:type="page"/>
      </w:r>
    </w:p>
    <w:p w:rsidR="00D00245" w:rsidRDefault="00D00245"/>
    <w:p w:rsidR="00D00245" w:rsidRDefault="00D00245">
      <w:r>
        <w:rPr>
          <w:noProof/>
          <w:lang w:eastAsia="nl-NL"/>
        </w:rPr>
        <w:drawing>
          <wp:anchor distT="0" distB="0" distL="114300" distR="114300" simplePos="0" relativeHeight="251664384" behindDoc="1" locked="0" layoutInCell="1" allowOverlap="1" wp14:anchorId="0FED19B2" wp14:editId="15FF8254">
            <wp:simplePos x="0" y="0"/>
            <wp:positionH relativeFrom="column">
              <wp:posOffset>205105</wp:posOffset>
            </wp:positionH>
            <wp:positionV relativeFrom="paragraph">
              <wp:posOffset>10795</wp:posOffset>
            </wp:positionV>
            <wp:extent cx="4747895" cy="3562350"/>
            <wp:effectExtent l="57150" t="57150" r="109855" b="114300"/>
            <wp:wrapNone/>
            <wp:docPr id="9" name="Picture 9" descr="C:\Users\Henk\Desktop\Gerbera Oogsten\DSC0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nk\Desktop\Gerbera Oogsten\DSC083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7895" cy="35623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00245" w:rsidRDefault="00D00245"/>
    <w:p w:rsidR="00D00245" w:rsidRDefault="00D00245"/>
    <w:p w:rsidR="00D00245" w:rsidRDefault="00D00245"/>
    <w:p w:rsidR="00D00245" w:rsidRDefault="00D00245"/>
    <w:p w:rsidR="00D00245" w:rsidRDefault="00D00245"/>
    <w:p w:rsidR="00D00245" w:rsidRDefault="005A0F65">
      <w:r>
        <w:rPr>
          <w:noProof/>
          <w:lang w:eastAsia="nl-NL"/>
        </w:rPr>
        <mc:AlternateContent>
          <mc:Choice Requires="wps">
            <w:drawing>
              <wp:anchor distT="0" distB="0" distL="114300" distR="114300" simplePos="0" relativeHeight="251694080" behindDoc="0" locked="0" layoutInCell="1" allowOverlap="1" wp14:anchorId="7E2D6B74" wp14:editId="2F804983">
                <wp:simplePos x="0" y="0"/>
                <wp:positionH relativeFrom="column">
                  <wp:posOffset>2738755</wp:posOffset>
                </wp:positionH>
                <wp:positionV relativeFrom="paragraph">
                  <wp:posOffset>83820</wp:posOffset>
                </wp:positionV>
                <wp:extent cx="371475" cy="381000"/>
                <wp:effectExtent l="19050" t="19050" r="9525" b="19050"/>
                <wp:wrapNone/>
                <wp:docPr id="27" name="Straight Connector 27"/>
                <wp:cNvGraphicFramePr/>
                <a:graphic xmlns:a="http://schemas.openxmlformats.org/drawingml/2006/main">
                  <a:graphicData uri="http://schemas.microsoft.com/office/word/2010/wordprocessingShape">
                    <wps:wsp>
                      <wps:cNvCnPr/>
                      <wps:spPr>
                        <a:xfrm>
                          <a:off x="0" y="0"/>
                          <a:ext cx="371475" cy="381000"/>
                        </a:xfrm>
                        <a:prstGeom prst="line">
                          <a:avLst/>
                        </a:prstGeom>
                        <a:ln w="28575">
                          <a:solidFill>
                            <a:srgbClr val="0070C0"/>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5pt,6.6pt" to="244.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" strokecolor="#0070c0" strokeweight="2.25pt">
                <v:stroke dashstyle="1 1"/>
              </v:line>
            </w:pict>
          </mc:Fallback>
        </mc:AlternateContent>
      </w:r>
    </w:p>
    <w:p w:rsidR="00D00245" w:rsidRDefault="00A4409E">
      <w:r>
        <w:rPr>
          <w:noProof/>
          <w:lang w:eastAsia="nl-NL"/>
        </w:rPr>
        <mc:AlternateContent>
          <mc:Choice Requires="wps">
            <w:drawing>
              <wp:anchor distT="0" distB="0" distL="114300" distR="114300" simplePos="0" relativeHeight="251692032" behindDoc="0" locked="0" layoutInCell="1" allowOverlap="1" wp14:anchorId="5D8129BE" wp14:editId="3F2B48F2">
                <wp:simplePos x="0" y="0"/>
                <wp:positionH relativeFrom="column">
                  <wp:posOffset>1424305</wp:posOffset>
                </wp:positionH>
                <wp:positionV relativeFrom="paragraph">
                  <wp:posOffset>264160</wp:posOffset>
                </wp:positionV>
                <wp:extent cx="311150" cy="619125"/>
                <wp:effectExtent l="19050" t="19050" r="31750" b="9525"/>
                <wp:wrapNone/>
                <wp:docPr id="26" name="Straight Connector 26"/>
                <wp:cNvGraphicFramePr/>
                <a:graphic xmlns:a="http://schemas.openxmlformats.org/drawingml/2006/main">
                  <a:graphicData uri="http://schemas.microsoft.com/office/word/2010/wordprocessingShape">
                    <wps:wsp>
                      <wps:cNvCnPr/>
                      <wps:spPr>
                        <a:xfrm>
                          <a:off x="0" y="0"/>
                          <a:ext cx="311150" cy="619125"/>
                        </a:xfrm>
                        <a:prstGeom prst="line">
                          <a:avLst/>
                        </a:prstGeom>
                        <a:ln w="28575">
                          <a:solidFill>
                            <a:srgbClr val="0070C0"/>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20.8pt" to="136.6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" strokecolor="#0070c0" strokeweight="2.25pt">
                <v:stroke dashstyle="1 1"/>
              </v:line>
            </w:pict>
          </mc:Fallback>
        </mc:AlternateContent>
      </w:r>
      <w:r w:rsidR="005A0F65" w:rsidRPr="008C7DDD">
        <w:rPr>
          <w:noProof/>
          <w:highlight w:val="cyan"/>
          <w:lang w:eastAsia="nl-NL"/>
        </w:rPr>
        <mc:AlternateContent>
          <mc:Choice Requires="wps">
            <w:drawing>
              <wp:anchor distT="0" distB="0" distL="114300" distR="114300" simplePos="0" relativeHeight="251691008" behindDoc="0" locked="0" layoutInCell="1" allowOverlap="1" wp14:anchorId="3EAF70D2" wp14:editId="6B880DAA">
                <wp:simplePos x="0" y="0"/>
                <wp:positionH relativeFrom="column">
                  <wp:posOffset>5158105</wp:posOffset>
                </wp:positionH>
                <wp:positionV relativeFrom="paragraph">
                  <wp:posOffset>264160</wp:posOffset>
                </wp:positionV>
                <wp:extent cx="1028700" cy="2857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ln w="12700">
                          <a:noFill/>
                          <a:headEnd/>
                          <a:tailEnd/>
                        </a:ln>
                      </wps:spPr>
                      <wps:style>
                        <a:lnRef idx="2">
                          <a:schemeClr val="dk1"/>
                        </a:lnRef>
                        <a:fillRef idx="1">
                          <a:schemeClr val="lt1"/>
                        </a:fillRef>
                        <a:effectRef idx="0">
                          <a:schemeClr val="dk1"/>
                        </a:effectRef>
                        <a:fontRef idx="minor">
                          <a:schemeClr val="dk1"/>
                        </a:fontRef>
                      </wps:style>
                      <wps:txbx>
                        <w:txbxContent>
                          <w:p w:rsidR="00A42B26" w:rsidRPr="009B5D79" w:rsidRDefault="00A42B26" w:rsidP="00A42B26">
                            <w:pPr>
                              <w:pStyle w:val="Geenafstand"/>
                              <w:rPr>
                                <w:sz w:val="28"/>
                                <w:szCs w:val="28"/>
                                <w:lang w:val="en-US"/>
                              </w:rPr>
                            </w:pPr>
                            <w:r w:rsidRPr="009B5D79">
                              <w:rPr>
                                <w:sz w:val="28"/>
                                <w:szCs w:val="28"/>
                              </w:rPr>
                              <w:t>Het hieltje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06.15pt;margin-top:20.8pt;width:81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" fillcolor="white [3201]" stroked="f" strokeweight="1pt">
                <v:textbox>
                  <w:txbxContent>
                    <w:p w:rsidR="00A42B26" w:rsidRPr="009B5D79" w:rsidRDefault="00A42B26" w:rsidP="00A42B26">
                      <w:pPr>
                        <w:pStyle w:val="NoSpacing"/>
                        <w:rPr>
                          <w:sz w:val="28"/>
                          <w:szCs w:val="28"/>
                          <w:lang w:val="en-US"/>
                        </w:rPr>
                      </w:pPr>
                      <w:r w:rsidRPr="009B5D79">
                        <w:rPr>
                          <w:sz w:val="28"/>
                          <w:szCs w:val="28"/>
                        </w:rPr>
                        <w:t>Het hieltje</w:t>
                      </w:r>
                    </w:p>
                  </w:txbxContent>
                </v:textbox>
              </v:shape>
            </w:pict>
          </mc:Fallback>
        </mc:AlternateContent>
      </w:r>
    </w:p>
    <w:p w:rsidR="00D00245" w:rsidRDefault="005A0F65">
      <w:r>
        <w:rPr>
          <w:noProof/>
          <w:lang w:eastAsia="nl-NL"/>
        </w:rPr>
        <mc:AlternateContent>
          <mc:Choice Requires="wps">
            <w:drawing>
              <wp:anchor distT="0" distB="0" distL="114300" distR="114300" simplePos="0" relativeHeight="251696128" behindDoc="0" locked="0" layoutInCell="1" allowOverlap="1" wp14:anchorId="7EFEBABF" wp14:editId="0D4F321E">
                <wp:simplePos x="0" y="0"/>
                <wp:positionH relativeFrom="column">
                  <wp:posOffset>2433955</wp:posOffset>
                </wp:positionH>
                <wp:positionV relativeFrom="paragraph">
                  <wp:posOffset>6350</wp:posOffset>
                </wp:positionV>
                <wp:extent cx="2771775" cy="85090"/>
                <wp:effectExtent l="19050" t="38100" r="66675" b="105410"/>
                <wp:wrapNone/>
                <wp:docPr id="28" name="Straight Connector 28"/>
                <wp:cNvGraphicFramePr/>
                <a:graphic xmlns:a="http://schemas.openxmlformats.org/drawingml/2006/main">
                  <a:graphicData uri="http://schemas.microsoft.com/office/word/2010/wordprocessingShape">
                    <wps:wsp>
                      <wps:cNvCnPr/>
                      <wps:spPr>
                        <a:xfrm>
                          <a:off x="0" y="0"/>
                          <a:ext cx="2771775" cy="85090"/>
                        </a:xfrm>
                        <a:prstGeom prst="line">
                          <a:avLst/>
                        </a:prstGeom>
                        <a:ln w="28575">
                          <a:solidFill>
                            <a:srgbClr val="0070C0"/>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5pt,.5pt" to="409.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" strokecolor="#0070c0" strokeweight="2.25pt">
                <v:stroke endarrow="block"/>
              </v:line>
            </w:pict>
          </mc:Fallback>
        </mc:AlternateContent>
      </w:r>
    </w:p>
    <w:p w:rsidR="00D00245" w:rsidRDefault="00D00245"/>
    <w:p w:rsidR="00D00245" w:rsidRDefault="00D00245"/>
    <w:p w:rsidR="00D00245" w:rsidRDefault="00D00245"/>
    <w:p w:rsidR="000C77D4" w:rsidRDefault="000C77D4" w:rsidP="000C77D4">
      <w:pPr>
        <w:pStyle w:val="Geenafstand"/>
      </w:pPr>
    </w:p>
    <w:p w:rsidR="005A0F65" w:rsidRDefault="005A0F65" w:rsidP="0081494F">
      <w:pPr>
        <w:pStyle w:val="Geenafstand"/>
        <w:rPr>
          <w:b/>
        </w:rPr>
      </w:pPr>
    </w:p>
    <w:p w:rsidR="0081494F" w:rsidRDefault="0081494F" w:rsidP="0081494F">
      <w:pPr>
        <w:pStyle w:val="Geenafstand"/>
      </w:pPr>
      <w:r>
        <w:rPr>
          <w:b/>
        </w:rPr>
        <w:t>Transport</w:t>
      </w:r>
    </w:p>
    <w:p w:rsidR="0056043D" w:rsidRDefault="006A4285" w:rsidP="000A35E6">
      <w:pPr>
        <w:pStyle w:val="Geenafstand"/>
      </w:pPr>
      <w:r>
        <w:t xml:space="preserve">Neem de gerbera´s die je hebt geoogst mee op je arm. Na enige oefening is het mogelijk met één hand de gerbera </w:t>
      </w:r>
      <w:r w:rsidR="000A35E6">
        <w:t>los te breken en deze in een bosje</w:t>
      </w:r>
      <w:r w:rsidR="007C4696">
        <w:t xml:space="preserve"> op de andere arm te dragen. </w:t>
      </w:r>
      <w:r>
        <w:t>Wanneer de bos gerb</w:t>
      </w:r>
      <w:r w:rsidR="000A35E6">
        <w:t xml:space="preserve">era´s op je arm te vol wordt, en telkens </w:t>
      </w:r>
      <w:r>
        <w:t xml:space="preserve">wanneer je voor in de rij bent, </w:t>
      </w:r>
      <w:r w:rsidR="000A35E6">
        <w:t xml:space="preserve">kan je de bloemen in één van de emmers zetten. In deze emmer </w:t>
      </w:r>
      <w:r w:rsidR="007C4696">
        <w:t xml:space="preserve">hoeft nog geen water te zitten. </w:t>
      </w:r>
      <w:r w:rsidR="00FB3B2C">
        <w:t>Let er telkens op dat wanneer je de bloem in handen hebt, of ermee door de kas loopt, de bloem niet beschadigd.</w:t>
      </w:r>
    </w:p>
    <w:p w:rsidR="00DA1AFB" w:rsidRDefault="00DA1AFB" w:rsidP="004E30D0">
      <w:pPr>
        <w:pStyle w:val="Geenafstand"/>
      </w:pPr>
    </w:p>
    <w:p w:rsidR="00FB3B2C" w:rsidRDefault="00FB3B2C" w:rsidP="004E30D0">
      <w:pPr>
        <w:pStyle w:val="Geenafstand"/>
      </w:pPr>
    </w:p>
    <w:p w:rsidR="0056043D" w:rsidRDefault="00846871" w:rsidP="004E30D0">
      <w:pPr>
        <w:pStyle w:val="Geenafstand"/>
        <w:rPr>
          <w:b/>
          <w:u w:val="single"/>
        </w:rPr>
      </w:pPr>
      <w:r>
        <w:rPr>
          <w:b/>
          <w:u w:val="single"/>
        </w:rPr>
        <w:t>Na</w:t>
      </w:r>
      <w:r w:rsidR="004F328A">
        <w:rPr>
          <w:b/>
          <w:u w:val="single"/>
        </w:rPr>
        <w:t>zorg</w:t>
      </w:r>
    </w:p>
    <w:p w:rsidR="000A35E6" w:rsidRDefault="000A35E6" w:rsidP="004E30D0">
      <w:pPr>
        <w:pStyle w:val="Geenafstand"/>
      </w:pPr>
      <w:r>
        <w:t>Met de nazorg van geoogste gerbera´s worden alle handelingen bedoeld die worden uitgevoerd direct na het oogsten</w:t>
      </w:r>
      <w:r w:rsidR="007C4696">
        <w:t>,</w:t>
      </w:r>
      <w:r>
        <w:t xml:space="preserve"> tot het punt waar de gerbera</w:t>
      </w:r>
      <w:r w:rsidR="00F37AC0">
        <w:t>´s verkoop-klaar zijn</w:t>
      </w:r>
      <w:r>
        <w:t xml:space="preserve">. Dit komt neer op de volgende handelingen: </w:t>
      </w:r>
      <w:r w:rsidR="00F37AC0">
        <w:t>controlen</w:t>
      </w:r>
      <w:r w:rsidR="007C4696">
        <w:t>, afknippen</w:t>
      </w:r>
      <w:r w:rsidR="004310A5">
        <w:t xml:space="preserve"> en sorteren.</w:t>
      </w:r>
    </w:p>
    <w:p w:rsidR="00F37AC0" w:rsidRDefault="00F37AC0" w:rsidP="004E30D0">
      <w:pPr>
        <w:pStyle w:val="Geenafstand"/>
      </w:pPr>
    </w:p>
    <w:p w:rsidR="00FB3B2C" w:rsidRPr="00FB3B2C" w:rsidRDefault="00FB3B2C" w:rsidP="004E30D0">
      <w:pPr>
        <w:pStyle w:val="Geenafstand"/>
        <w:rPr>
          <w:b/>
        </w:rPr>
      </w:pPr>
      <w:r w:rsidRPr="00FB3B2C">
        <w:rPr>
          <w:b/>
        </w:rPr>
        <w:t>Controleren</w:t>
      </w:r>
    </w:p>
    <w:p w:rsidR="00F37AC0" w:rsidRDefault="008C1E5F" w:rsidP="004E30D0">
      <w:pPr>
        <w:pStyle w:val="Geenafstand"/>
      </w:pPr>
      <w:r>
        <w:t>Controleer de kwaliteit en gezondheid van de bloemen. Let hierbij op de volgende punten</w:t>
      </w:r>
      <w:r w:rsidR="007C4696">
        <w:t>;</w:t>
      </w:r>
      <w:r w:rsidR="00F37AC0">
        <w:t xml:space="preserve"> </w:t>
      </w:r>
      <w:r w:rsidR="007C4696">
        <w:t>i</w:t>
      </w:r>
      <w:r w:rsidR="00F37AC0">
        <w:t>s de</w:t>
      </w:r>
      <w:r w:rsidR="007C4696">
        <w:t xml:space="preserve"> rijpheid van de bloem wel goed,</w:t>
      </w:r>
      <w:r w:rsidR="00F37AC0">
        <w:t xml:space="preserve"> </w:t>
      </w:r>
      <w:r w:rsidR="007C4696">
        <w:t>of zijn ze te rijp of juist te rauw</w:t>
      </w:r>
      <w:r w:rsidR="00F37AC0">
        <w:t>; zitten er beestjes in de knop; is de stengel wel sterk genoeg</w:t>
      </w:r>
      <w:r w:rsidR="007C4696">
        <w:t>;</w:t>
      </w:r>
      <w:r w:rsidR="00F37AC0">
        <w:t xml:space="preserve"> en hangt de hele bloem niet slap. Voldoet de bloem niet aan de punten zoals deze staan bes</w:t>
      </w:r>
      <w:r w:rsidR="007C4696">
        <w:t xml:space="preserve">chreven in het hoofdstuk </w:t>
      </w:r>
      <w:r w:rsidR="007C4696">
        <w:rPr>
          <w:i/>
        </w:rPr>
        <w:t>Oogsten</w:t>
      </w:r>
      <w:r w:rsidR="00F37AC0">
        <w:t>, of mankeerd er op een andere manier wat aan de bloem, sorteer deze er dan uit door hem weg te gooien.</w:t>
      </w:r>
    </w:p>
    <w:p w:rsidR="00F37AC0" w:rsidRDefault="00F37AC0" w:rsidP="004E30D0">
      <w:pPr>
        <w:pStyle w:val="Geenafstand"/>
      </w:pPr>
    </w:p>
    <w:p w:rsidR="00FB3B2C" w:rsidRPr="00FB3B2C" w:rsidRDefault="00FB3B2C" w:rsidP="004E30D0">
      <w:pPr>
        <w:pStyle w:val="Geenafstand"/>
        <w:rPr>
          <w:b/>
        </w:rPr>
      </w:pPr>
      <w:r w:rsidRPr="00FB3B2C">
        <w:rPr>
          <w:b/>
        </w:rPr>
        <w:t>Afknippen</w:t>
      </w:r>
    </w:p>
    <w:p w:rsidR="00F37AC0" w:rsidRDefault="00D35ACC" w:rsidP="004E30D0">
      <w:pPr>
        <w:pStyle w:val="Geenafstand"/>
      </w:pPr>
      <w:r>
        <w:t>Knip van de bloemen die wel goed zijn vervolgens het hieltje af. Hierdoor kan de bloem beter water op</w:t>
      </w:r>
      <w:r w:rsidR="0014043D">
        <w:t>nemen</w:t>
      </w:r>
      <w:r w:rsidR="00F37AC0">
        <w:t xml:space="preserve">. In de bovenstaande foto is te zien </w:t>
      </w:r>
      <w:r w:rsidR="00BB5AFE">
        <w:t>wat er precies met het hieltje wordt bedoeld</w:t>
      </w:r>
      <w:r w:rsidR="00F37AC0">
        <w:t>. Knip het hieltje eraf met een snoeischaar in de buurt van het bovenste blauwe stippellijntje.</w:t>
      </w:r>
      <w:r w:rsidR="00494B1A">
        <w:t xml:space="preserve"> </w:t>
      </w:r>
      <w:r w:rsidR="0014043D">
        <w:t>Vergeet niet je afval op te ruimen wanneer je klaar bent.</w:t>
      </w:r>
    </w:p>
    <w:p w:rsidR="00F37AC0" w:rsidRDefault="00F37AC0" w:rsidP="004E30D0">
      <w:pPr>
        <w:pStyle w:val="Geenafstand"/>
      </w:pPr>
    </w:p>
    <w:p w:rsidR="00FB3B2C" w:rsidRDefault="00FB3B2C" w:rsidP="00FB3B2C">
      <w:pPr>
        <w:pStyle w:val="Geenafstand"/>
      </w:pPr>
    </w:p>
    <w:p w:rsidR="00FB3B2C" w:rsidRDefault="00FB3B2C" w:rsidP="00FB3B2C">
      <w:pPr>
        <w:pStyle w:val="Geenafstand"/>
      </w:pPr>
    </w:p>
    <w:p w:rsidR="005A0F65" w:rsidRDefault="005A0F65" w:rsidP="004E30D0">
      <w:pPr>
        <w:pStyle w:val="Geenafstand"/>
        <w:rPr>
          <w:b/>
        </w:rPr>
      </w:pPr>
    </w:p>
    <w:p w:rsidR="00FB3B2C" w:rsidRPr="00FB3B2C" w:rsidRDefault="00FB3B2C" w:rsidP="004E30D0">
      <w:pPr>
        <w:pStyle w:val="Geenafstand"/>
        <w:rPr>
          <w:b/>
        </w:rPr>
      </w:pPr>
      <w:r w:rsidRPr="00FB3B2C">
        <w:rPr>
          <w:b/>
        </w:rPr>
        <w:t>Sorteren</w:t>
      </w:r>
    </w:p>
    <w:p w:rsidR="001D4AA1" w:rsidRDefault="001D4AA1" w:rsidP="004E30D0">
      <w:pPr>
        <w:pStyle w:val="Geenafstand"/>
      </w:pPr>
      <w:r>
        <w:rPr>
          <w:noProof/>
          <w:lang w:eastAsia="nl-NL"/>
        </w:rPr>
        <w:drawing>
          <wp:anchor distT="0" distB="0" distL="114300" distR="114300" simplePos="0" relativeHeight="251671552" behindDoc="1" locked="0" layoutInCell="1" allowOverlap="1" wp14:anchorId="5FA10A5D" wp14:editId="40177883">
            <wp:simplePos x="0" y="0"/>
            <wp:positionH relativeFrom="column">
              <wp:posOffset>4199890</wp:posOffset>
            </wp:positionH>
            <wp:positionV relativeFrom="paragraph">
              <wp:posOffset>184150</wp:posOffset>
            </wp:positionV>
            <wp:extent cx="2331085" cy="1748790"/>
            <wp:effectExtent l="62548" t="51752" r="112712" b="112713"/>
            <wp:wrapTight wrapText="bothSides">
              <wp:wrapPolygon edited="0">
                <wp:start x="22080" y="-302"/>
                <wp:lineTo x="21727" y="-302"/>
                <wp:lineTo x="19079" y="-773"/>
                <wp:lineTo x="1956" y="-773"/>
                <wp:lineTo x="-691" y="-302"/>
                <wp:lineTo x="-868" y="-302"/>
                <wp:lineTo x="-868" y="22286"/>
                <wp:lineTo x="-691" y="22286"/>
                <wp:lineTo x="1956" y="22757"/>
                <wp:lineTo x="21903" y="22757"/>
                <wp:lineTo x="22080" y="22286"/>
                <wp:lineTo x="22080" y="-302"/>
              </wp:wrapPolygon>
            </wp:wrapTight>
            <wp:docPr id="16" name="Picture 16" descr="C:\Users\Henk\Desktop\Gerbera Oogsten\DSC08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k\Desktop\Gerbera Oogsten\DSC083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331085" cy="17487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4610C">
        <w:rPr>
          <w:noProof/>
          <w:lang w:eastAsia="nl-NL"/>
        </w:rPr>
        <w:t>Sorteer vervolgens de</w:t>
      </w:r>
      <w:r w:rsidR="003B7D86">
        <w:t xml:space="preserve"> gerbera´s </w:t>
      </w:r>
      <w:r w:rsidR="0074610C">
        <w:t>op</w:t>
      </w:r>
      <w:r w:rsidR="005D448B">
        <w:t xml:space="preserve"> kleur</w:t>
      </w:r>
      <w:r w:rsidR="0074610C">
        <w:t xml:space="preserve"> en op lengte</w:t>
      </w:r>
      <w:r w:rsidR="00F37AC0">
        <w:t>.</w:t>
      </w:r>
      <w:r w:rsidR="005D448B">
        <w:t xml:space="preserve"> Het gros van de gerbera´s die je geoogst heb</w:t>
      </w:r>
      <w:r w:rsidR="00744A56">
        <w:t>t zal ongeveer de</w:t>
      </w:r>
      <w:r w:rsidR="003B7D86">
        <w:t xml:space="preserve">zelfde lengte hebben. </w:t>
      </w:r>
    </w:p>
    <w:p w:rsidR="001D4AA1" w:rsidRDefault="003B7D86" w:rsidP="004E30D0">
      <w:pPr>
        <w:pStyle w:val="Geenafstand"/>
      </w:pPr>
      <w:r>
        <w:t xml:space="preserve">Sorteer de gerbera´s op drie verschillende lengtes. </w:t>
      </w:r>
      <w:r w:rsidR="00744A56">
        <w:t xml:space="preserve">Voor deze opdracht is het voldoende om </w:t>
      </w:r>
      <w:r>
        <w:t>dit</w:t>
      </w:r>
      <w:r w:rsidR="00744A56">
        <w:t xml:space="preserve"> op het oog te sorteren. </w:t>
      </w:r>
      <w:r>
        <w:t>Het is dus niet nodig de gerbera´s langs een meetlint te leggen.</w:t>
      </w:r>
      <w:r w:rsidR="009A2093">
        <w:t xml:space="preserve"> </w:t>
      </w:r>
    </w:p>
    <w:p w:rsidR="003B7D86" w:rsidRDefault="003B7D86" w:rsidP="004E30D0">
      <w:pPr>
        <w:pStyle w:val="Geenafstand"/>
      </w:pPr>
      <w:r>
        <w:t>Bepaal</w:t>
      </w:r>
      <w:r w:rsidR="009A2093" w:rsidRPr="003B7D86">
        <w:t xml:space="preserve"> bij welke lengte je een gerbera w</w:t>
      </w:r>
      <w:r w:rsidRPr="003B7D86">
        <w:t>il indelen; gerbera´s met een buitengewoon lange steel kunnen bij lang worden ingeeld; de meest voorkomende lengte bij normaal; en de wat kortere gerbera´s bij kort.</w:t>
      </w:r>
      <w:r>
        <w:t xml:space="preserve"> </w:t>
      </w:r>
    </w:p>
    <w:p w:rsidR="003B7D86" w:rsidRDefault="003B7D86" w:rsidP="004E30D0">
      <w:pPr>
        <w:pStyle w:val="Geenafstand"/>
      </w:pPr>
    </w:p>
    <w:p w:rsidR="00F37AC0" w:rsidRDefault="00E3560E" w:rsidP="004E30D0">
      <w:pPr>
        <w:pStyle w:val="Geenafstand"/>
      </w:pPr>
      <w:r>
        <w:t>Sorteer daarnaast de gerbera´s</w:t>
      </w:r>
      <w:r w:rsidR="003B7D86">
        <w:t xml:space="preserve"> ook</w:t>
      </w:r>
      <w:r>
        <w:t xml:space="preserve"> op kleur, zodat je uiteindelijk per kleur een aantal bosjes </w:t>
      </w:r>
      <w:r w:rsidR="00744A56">
        <w:t xml:space="preserve">van verschillende lengtes </w:t>
      </w:r>
      <w:r w:rsidR="00D83B91">
        <w:t>over houdt</w:t>
      </w:r>
      <w:r>
        <w:t>.</w:t>
      </w:r>
      <w:r w:rsidR="00744A56">
        <w:t xml:space="preserve"> </w:t>
      </w:r>
      <w:r w:rsidR="003B7D86">
        <w:t>Doe voor het gemak om elk van deze bosjes een elastiekje.</w:t>
      </w:r>
      <w:r w:rsidR="00491FC2">
        <w:t xml:space="preserve"> </w:t>
      </w:r>
      <w:r w:rsidR="00E26F13">
        <w:t>In de afbeelding hiernaast staat een voorbeeld</w:t>
      </w:r>
      <w:r w:rsidR="00491FC2">
        <w:t xml:space="preserve"> van hoe zo´n bosje er dan uiteindelijk uit kan komen te zien.</w:t>
      </w:r>
    </w:p>
    <w:p w:rsidR="001D4AA1" w:rsidRDefault="001D4AA1" w:rsidP="004E30D0">
      <w:pPr>
        <w:pStyle w:val="Geenafstand"/>
      </w:pPr>
    </w:p>
    <w:p w:rsidR="001D4AA1" w:rsidRPr="005A0F65" w:rsidRDefault="005A0F65" w:rsidP="004E30D0">
      <w:pPr>
        <w:pStyle w:val="Geenafstand"/>
        <w:rPr>
          <w:b/>
          <w:u w:val="single"/>
        </w:rPr>
      </w:pPr>
      <w:r w:rsidRPr="005A0F65">
        <w:rPr>
          <w:b/>
          <w:u w:val="single"/>
        </w:rPr>
        <w:t>Presentatie</w:t>
      </w:r>
    </w:p>
    <w:p w:rsidR="005A0F65" w:rsidRDefault="0036189F" w:rsidP="004E30D0">
      <w:pPr>
        <w:pStyle w:val="Geenafstand"/>
      </w:pPr>
      <w:r>
        <w:t xml:space="preserve">Door een goede presentatie van een gerbera kan de waarde hiervan, zonder dat het ook maar iets aan de kwaliteit van de </w:t>
      </w:r>
      <w:r w:rsidRPr="005F57FD">
        <w:t>bloem veranderd, verhoogd worden.</w:t>
      </w:r>
      <w:r w:rsidR="00DE47A9" w:rsidRPr="005F57FD">
        <w:t xml:space="preserve"> </w:t>
      </w:r>
      <w:r w:rsidRPr="005F57FD">
        <w:t>Deze opdracht eindigen we door de geoogste gerbera´s op zo´n manier te verpakken</w:t>
      </w:r>
      <w:r w:rsidR="00F97444" w:rsidRPr="005F57FD">
        <w:t xml:space="preserve"> </w:t>
      </w:r>
      <w:r w:rsidR="00DE47A9" w:rsidRPr="005F57FD">
        <w:t>dat deze</w:t>
      </w:r>
      <w:r w:rsidRPr="005F57FD">
        <w:t xml:space="preserve"> meer in d</w:t>
      </w:r>
      <w:r w:rsidR="00DE47A9" w:rsidRPr="005F57FD">
        <w:t xml:space="preserve">e smaak vallen bij de consumenten. </w:t>
      </w:r>
      <w:r w:rsidR="005F57FD" w:rsidRPr="005F57FD">
        <w:t>Tot slot wordt</w:t>
      </w:r>
      <w:r w:rsidR="00DE47A9" w:rsidRPr="005F57FD">
        <w:t xml:space="preserve"> er</w:t>
      </w:r>
      <w:r w:rsidR="005F57FD" w:rsidRPr="005F57FD">
        <w:t xml:space="preserve"> ook nog </w:t>
      </w:r>
      <w:r w:rsidR="00DE47A9" w:rsidRPr="005F57FD">
        <w:t xml:space="preserve"> g</w:t>
      </w:r>
      <w:r w:rsidR="005F57FD" w:rsidRPr="005F57FD">
        <w:t>ekeken naar hoe de houdbaarheid van de bloemen verbeterd kan worden.</w:t>
      </w:r>
    </w:p>
    <w:p w:rsidR="00F97444" w:rsidRDefault="00F97444" w:rsidP="004E30D0">
      <w:pPr>
        <w:pStyle w:val="Geenafstand"/>
      </w:pPr>
    </w:p>
    <w:p w:rsidR="00F97444" w:rsidRPr="009B1F52" w:rsidRDefault="0054563E" w:rsidP="004E30D0">
      <w:pPr>
        <w:pStyle w:val="Geenafstand"/>
        <w:rPr>
          <w:b/>
        </w:rPr>
      </w:pPr>
      <w:r w:rsidRPr="009B1F52">
        <w:rPr>
          <w:b/>
        </w:rPr>
        <w:t>Verpakken</w:t>
      </w:r>
    </w:p>
    <w:p w:rsidR="00EA6D4B" w:rsidRDefault="007632F3" w:rsidP="004E30D0">
      <w:pPr>
        <w:pStyle w:val="Geenafstand"/>
      </w:pPr>
      <w:r w:rsidRPr="004D5D2A">
        <w:t>Gebruik voor het verpakken van de gerbera´s</w:t>
      </w:r>
      <w:r w:rsidR="00EA6D4B" w:rsidRPr="004D5D2A">
        <w:t xml:space="preserve"> dezelfde</w:t>
      </w:r>
      <w:r w:rsidR="008B1E0C">
        <w:t xml:space="preserve"> kartonnetjes zoals worden gebruikt </w:t>
      </w:r>
      <w:r w:rsidRPr="004D5D2A">
        <w:t>op de onderstaande afbeelding. Hierop is ook dui</w:t>
      </w:r>
      <w:r w:rsidR="00EF1F6D" w:rsidRPr="004D5D2A">
        <w:t>delijk te zien hoe de gerbera´s</w:t>
      </w:r>
      <w:r w:rsidRPr="004D5D2A">
        <w:t xml:space="preserve"> worden gestoken. </w:t>
      </w:r>
      <w:r w:rsidR="0098237F" w:rsidRPr="004D5D2A">
        <w:t>Alle geoogste gerb</w:t>
      </w:r>
      <w:r w:rsidR="00EA6D4B" w:rsidRPr="004D5D2A">
        <w:t>e</w:t>
      </w:r>
      <w:r w:rsidR="0098237F" w:rsidRPr="004D5D2A">
        <w:t xml:space="preserve">ra´s dienen op deze manier te worden </w:t>
      </w:r>
      <w:r w:rsidR="004D5D2A" w:rsidRPr="004D5D2A">
        <w:t>verwerkt en verpakt.</w:t>
      </w:r>
    </w:p>
    <w:p w:rsidR="004D5D2A" w:rsidRPr="004D5D2A" w:rsidRDefault="004D5D2A" w:rsidP="004E30D0">
      <w:pPr>
        <w:pStyle w:val="Geenafstand"/>
      </w:pPr>
    </w:p>
    <w:p w:rsidR="004D5D2A" w:rsidRPr="004D5D2A" w:rsidRDefault="007632F3" w:rsidP="004E30D0">
      <w:pPr>
        <w:pStyle w:val="Geenafstand"/>
      </w:pPr>
      <w:r w:rsidRPr="004D5D2A">
        <w:t xml:space="preserve">Voordat je begint met steken dient eerst het kartonnetje </w:t>
      </w:r>
      <w:r w:rsidR="004D5D2A" w:rsidRPr="004D5D2A">
        <w:t>te worden o</w:t>
      </w:r>
      <w:r w:rsidRPr="004D5D2A">
        <w:t xml:space="preserve">mgevouwen. Aangezien </w:t>
      </w:r>
      <w:r w:rsidR="0098237F" w:rsidRPr="004D5D2A">
        <w:t xml:space="preserve">de </w:t>
      </w:r>
      <w:r w:rsidR="00EF1F6D" w:rsidRPr="004D5D2A">
        <w:t xml:space="preserve">school hier geen </w:t>
      </w:r>
      <w:r w:rsidRPr="004D5D2A">
        <w:t>speciale werkbank voor heeft, zal je het kartonnetje</w:t>
      </w:r>
      <w:r w:rsidR="00EA6D4B" w:rsidRPr="004D5D2A">
        <w:t xml:space="preserve"> veelal met de hand moeten vast</w:t>
      </w:r>
      <w:r w:rsidRPr="004D5D2A">
        <w:t>houden.</w:t>
      </w:r>
      <w:r w:rsidR="00EA6D4B" w:rsidRPr="004D5D2A">
        <w:t xml:space="preserve"> </w:t>
      </w:r>
    </w:p>
    <w:p w:rsidR="007632F3" w:rsidRPr="00CD7261" w:rsidRDefault="00175C04" w:rsidP="004E30D0">
      <w:pPr>
        <w:pStyle w:val="Geenafstand"/>
      </w:pPr>
      <w:r w:rsidRPr="00CD7261">
        <w:t xml:space="preserve">Bij het steken is het belangrijk </w:t>
      </w:r>
      <w:r w:rsidR="007632F3" w:rsidRPr="00CD7261">
        <w:t>te letten op de lengte van de steel. De korte gerbera´s komen voor</w:t>
      </w:r>
      <w:r w:rsidR="00050F76">
        <w:t>in, en de lange gerbera´s boven</w:t>
      </w:r>
      <w:r w:rsidR="007632F3" w:rsidRPr="00CD7261">
        <w:t xml:space="preserve">in het kartonnetje. Maak hierbij gebruik van de verschillende lengtes waarop je gesorteerd hebt. </w:t>
      </w:r>
      <w:r w:rsidR="00EF1F6D" w:rsidRPr="00CD7261">
        <w:t>Door dit verband aan te houden</w:t>
      </w:r>
      <w:r w:rsidR="007632F3" w:rsidRPr="00CD7261">
        <w:t xml:space="preserve"> hangen de stelen ongeveer op gelijke hoogte en kunnen alle gerbera´s water op nemen.</w:t>
      </w:r>
      <w:r w:rsidRPr="00CD7261">
        <w:t xml:space="preserve"> </w:t>
      </w:r>
      <w:r w:rsidR="007632F3" w:rsidRPr="00CD7261">
        <w:t>Daarnaast is het belangrijk van onder naar boven te steken. Dit zorgt voor een betere overlapping van de bloemen.</w:t>
      </w:r>
    </w:p>
    <w:p w:rsidR="00B94AE5" w:rsidRPr="00D51554" w:rsidRDefault="00B94AE5" w:rsidP="004E30D0">
      <w:pPr>
        <w:pStyle w:val="Geenafstand"/>
        <w:rPr>
          <w:highlight w:val="cyan"/>
        </w:rPr>
      </w:pPr>
    </w:p>
    <w:p w:rsidR="0054563E" w:rsidRDefault="00EC4601" w:rsidP="004E30D0">
      <w:pPr>
        <w:pStyle w:val="Geenafstand"/>
      </w:pPr>
      <w:r>
        <w:rPr>
          <w:noProof/>
          <w:lang w:eastAsia="nl-NL"/>
        </w:rPr>
        <w:drawing>
          <wp:anchor distT="0" distB="0" distL="114300" distR="114300" simplePos="0" relativeHeight="251704320" behindDoc="1" locked="0" layoutInCell="1" allowOverlap="1" wp14:anchorId="6AFEA76E" wp14:editId="466A1EA9">
            <wp:simplePos x="0" y="0"/>
            <wp:positionH relativeFrom="column">
              <wp:posOffset>2172970</wp:posOffset>
            </wp:positionH>
            <wp:positionV relativeFrom="paragraph">
              <wp:posOffset>92710</wp:posOffset>
            </wp:positionV>
            <wp:extent cx="3736975" cy="2799715"/>
            <wp:effectExtent l="57150" t="57150" r="111125" b="114935"/>
            <wp:wrapTight wrapText="bothSides">
              <wp:wrapPolygon edited="0">
                <wp:start x="-110" y="-441"/>
                <wp:lineTo x="-330" y="-294"/>
                <wp:lineTo x="-330" y="21752"/>
                <wp:lineTo x="-110" y="22340"/>
                <wp:lineTo x="21912" y="22340"/>
                <wp:lineTo x="22132" y="21017"/>
                <wp:lineTo x="22132" y="2058"/>
                <wp:lineTo x="21802" y="-147"/>
                <wp:lineTo x="21802" y="-441"/>
                <wp:lineTo x="-110" y="-441"/>
              </wp:wrapPolygon>
            </wp:wrapTight>
            <wp:docPr id="1" name="Picture 1" descr="C:\Users\Henk\Desktop\Gerbera Oogsten\DSC0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nk\Desktop\Gerbera Oogsten\DSC083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6975" cy="279971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632F3" w:rsidRPr="00CD7261">
        <w:t>Als je meerdere kleuren gerbera´s hebt geoogst, kan je er voor kiezen gemengde kartonnetjes te steken. Op de volgende</w:t>
      </w:r>
      <w:r w:rsidR="007632F3">
        <w:t xml:space="preserve"> bladzijde staat een voorbeeld van hoe dit gemengd kan worden. </w:t>
      </w:r>
      <w:r w:rsidR="00EF1F6D">
        <w:t xml:space="preserve">Ook staan </w:t>
      </w:r>
      <w:r w:rsidR="00CD7261">
        <w:t>hier</w:t>
      </w:r>
      <w:r w:rsidR="00EF1F6D">
        <w:t xml:space="preserve"> meer voorbeelden van hoe de kartonnetjes er uit eindelijk uit komen te zien.</w:t>
      </w:r>
    </w:p>
    <w:p w:rsidR="001D4AA1" w:rsidRDefault="001D4AA1" w:rsidP="004E30D0">
      <w:pPr>
        <w:pStyle w:val="Geenafstand"/>
      </w:pPr>
    </w:p>
    <w:p w:rsidR="001D4AA1" w:rsidRDefault="001D4AA1" w:rsidP="004E30D0">
      <w:pPr>
        <w:pStyle w:val="Geenafstand"/>
      </w:pPr>
    </w:p>
    <w:p w:rsidR="007632F3" w:rsidRDefault="007632F3">
      <w:r>
        <w:br w:type="page"/>
      </w:r>
    </w:p>
    <w:p w:rsidR="007632F3" w:rsidRDefault="007632F3" w:rsidP="004E30D0">
      <w:pPr>
        <w:pStyle w:val="Geenafstand"/>
      </w:pPr>
    </w:p>
    <w:p w:rsidR="004310A5" w:rsidRDefault="00175C04" w:rsidP="004A295E">
      <w:pPr>
        <w:pStyle w:val="Geenafstand"/>
      </w:pPr>
      <w:r>
        <w:rPr>
          <w:noProof/>
          <w:lang w:eastAsia="nl-NL"/>
        </w:rPr>
        <w:drawing>
          <wp:anchor distT="0" distB="0" distL="114300" distR="114300" simplePos="0" relativeHeight="251668480" behindDoc="1" locked="0" layoutInCell="1" allowOverlap="1" wp14:anchorId="1ED7F446" wp14:editId="5DC2D6B4">
            <wp:simplePos x="0" y="0"/>
            <wp:positionH relativeFrom="column">
              <wp:posOffset>2272030</wp:posOffset>
            </wp:positionH>
            <wp:positionV relativeFrom="paragraph">
              <wp:posOffset>46355</wp:posOffset>
            </wp:positionV>
            <wp:extent cx="3667125" cy="4888296"/>
            <wp:effectExtent l="57150" t="57150" r="104775" b="121920"/>
            <wp:wrapNone/>
            <wp:docPr id="13" name="Picture 13" descr="C:\Users\Henk\Desktop\Gerbera Oogsten\DSC0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nk\Desktop\Gerbera Oogsten\DSC083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7125" cy="488829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B1F52" w:rsidRDefault="00175C04">
      <w:r>
        <w:rPr>
          <w:noProof/>
          <w:lang w:eastAsia="nl-NL"/>
        </w:rPr>
        <w:drawing>
          <wp:anchor distT="0" distB="0" distL="114300" distR="114300" simplePos="0" relativeHeight="251669504" behindDoc="1" locked="0" layoutInCell="1" allowOverlap="1" wp14:anchorId="7E3A3C75" wp14:editId="1B2E4DAA">
            <wp:simplePos x="0" y="0"/>
            <wp:positionH relativeFrom="column">
              <wp:posOffset>-108109</wp:posOffset>
            </wp:positionH>
            <wp:positionV relativeFrom="paragraph">
              <wp:posOffset>188755</wp:posOffset>
            </wp:positionV>
            <wp:extent cx="2385060" cy="1789430"/>
            <wp:effectExtent l="50165" t="64135" r="122555" b="122555"/>
            <wp:wrapNone/>
            <wp:docPr id="14" name="Picture 14" descr="C:\Users\Henk\Desktop\Gerbera Oogsten\DSC0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k\Desktop\Gerbera Oogsten\DSC083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385060" cy="17894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310A5" w:rsidRDefault="004310A5" w:rsidP="004A295E">
      <w:pPr>
        <w:pStyle w:val="Geenafstand"/>
      </w:pPr>
    </w:p>
    <w:p w:rsidR="00E87BD4" w:rsidRDefault="00B94AE5" w:rsidP="00E87BD4">
      <w:r>
        <w:rPr>
          <w:noProof/>
          <w:lang w:eastAsia="nl-NL"/>
        </w:rPr>
        <mc:AlternateContent>
          <mc:Choice Requires="wps">
            <w:drawing>
              <wp:anchor distT="0" distB="0" distL="114300" distR="114300" simplePos="0" relativeHeight="251706368" behindDoc="0" locked="0" layoutInCell="1" allowOverlap="1" wp14:anchorId="3667EFF5" wp14:editId="4C6D6A10">
                <wp:simplePos x="0" y="0"/>
                <wp:positionH relativeFrom="column">
                  <wp:posOffset>157480</wp:posOffset>
                </wp:positionH>
                <wp:positionV relativeFrom="paragraph">
                  <wp:posOffset>4590415</wp:posOffset>
                </wp:positionV>
                <wp:extent cx="2314575" cy="178117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781175"/>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B94AE5" w:rsidRDefault="00B94AE5" w:rsidP="00B94AE5">
                            <w:r>
                              <w:t>Linksboven: Voorkant kartonnetje</w:t>
                            </w:r>
                          </w:p>
                          <w:p w:rsidR="00B94AE5" w:rsidRDefault="00B94AE5" w:rsidP="00B94AE5">
                            <w:r>
                              <w:t>Links</w:t>
                            </w:r>
                            <w:r w:rsidR="0098237F">
                              <w:t>midden</w:t>
                            </w:r>
                            <w:r>
                              <w:t>: Achterkant kartonnetje</w:t>
                            </w:r>
                          </w:p>
                          <w:p w:rsidR="00B94AE5" w:rsidRDefault="00B94AE5" w:rsidP="00B94AE5">
                            <w:r>
                              <w:t>Rechtsboven: Eind product</w:t>
                            </w:r>
                          </w:p>
                          <w:p w:rsidR="00B94AE5" w:rsidRPr="009232F2" w:rsidRDefault="00B94AE5" w:rsidP="00B94AE5">
                            <w:r>
                              <w:t>Rechtsonder: Gemengd steken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4pt;margin-top:361.45pt;width:182.25pt;height:14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" fillcolor="white [3201]" strokecolor="black [3200]" strokeweight="1pt">
                <v:textbox>
                  <w:txbxContent>
                    <w:p w:rsidR="00B94AE5" w:rsidRDefault="00B94AE5" w:rsidP="00B94AE5">
                      <w:r>
                        <w:t>Linksboven: Voorkant kartonnetje</w:t>
                      </w:r>
                    </w:p>
                    <w:p w:rsidR="00B94AE5" w:rsidRDefault="00B94AE5" w:rsidP="00B94AE5">
                      <w:r>
                        <w:t>Links</w:t>
                      </w:r>
                      <w:r w:rsidR="0098237F">
                        <w:t>midden</w:t>
                      </w:r>
                      <w:r>
                        <w:t>: Achterkant kartonnetje</w:t>
                      </w:r>
                    </w:p>
                    <w:p w:rsidR="00B94AE5" w:rsidRDefault="00B94AE5" w:rsidP="00B94AE5">
                      <w:r>
                        <w:t>Rechtsboven: Eind product</w:t>
                      </w:r>
                    </w:p>
                    <w:p w:rsidR="00B94AE5" w:rsidRPr="009232F2" w:rsidRDefault="00B94AE5" w:rsidP="00B94AE5">
                      <w:r>
                        <w:t>Rechtsonder: Gemengd steken</w:t>
                      </w:r>
                    </w:p>
                  </w:txbxContent>
                </v:textbox>
              </v:shape>
            </w:pict>
          </mc:Fallback>
        </mc:AlternateContent>
      </w:r>
      <w:r w:rsidR="00175C04">
        <w:rPr>
          <w:noProof/>
          <w:lang w:eastAsia="nl-NL"/>
        </w:rPr>
        <w:drawing>
          <wp:anchor distT="0" distB="0" distL="114300" distR="114300" simplePos="0" relativeHeight="251666432" behindDoc="1" locked="0" layoutInCell="1" allowOverlap="1" wp14:anchorId="1F1DAF42" wp14:editId="50D93A1D">
            <wp:simplePos x="0" y="0"/>
            <wp:positionH relativeFrom="column">
              <wp:posOffset>2872105</wp:posOffset>
            </wp:positionH>
            <wp:positionV relativeFrom="paragraph">
              <wp:posOffset>4865370</wp:posOffset>
            </wp:positionV>
            <wp:extent cx="3504565" cy="2628900"/>
            <wp:effectExtent l="56833" t="57467" r="114617" b="114618"/>
            <wp:wrapNone/>
            <wp:docPr id="11" name="Picture 11" descr="C:\Users\Henk\Desktop\Gerbera Oogsten\DSC08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nk\Desktop\Gerbera Oogsten\DSC083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3504565" cy="26289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75C04">
        <w:rPr>
          <w:noProof/>
          <w:lang w:eastAsia="nl-NL"/>
        </w:rPr>
        <w:drawing>
          <wp:anchor distT="0" distB="0" distL="114300" distR="114300" simplePos="0" relativeHeight="251670528" behindDoc="1" locked="0" layoutInCell="1" allowOverlap="1" wp14:anchorId="7E7FDF07" wp14:editId="0A9C094E">
            <wp:simplePos x="0" y="0"/>
            <wp:positionH relativeFrom="column">
              <wp:posOffset>-96520</wp:posOffset>
            </wp:positionH>
            <wp:positionV relativeFrom="paragraph">
              <wp:posOffset>2130425</wp:posOffset>
            </wp:positionV>
            <wp:extent cx="2355850" cy="1767205"/>
            <wp:effectExtent l="65722" t="48578" r="110173" b="110172"/>
            <wp:wrapNone/>
            <wp:docPr id="15" name="Picture 15" descr="C:\Users\Henk\Desktop\Gerbera Oogsten\DSC08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nk\Desktop\Gerbera Oogsten\DSC083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355850" cy="17672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87BD4">
        <w:br w:type="page"/>
      </w:r>
    </w:p>
    <w:p w:rsidR="00CA14E1" w:rsidRDefault="00CA14E1" w:rsidP="004A295E">
      <w:pPr>
        <w:pStyle w:val="Geenafstand"/>
      </w:pPr>
    </w:p>
    <w:p w:rsidR="00050F76" w:rsidRDefault="00050F76" w:rsidP="00FE084B">
      <w:pPr>
        <w:pStyle w:val="Geenafstand"/>
        <w:rPr>
          <w:b/>
        </w:rPr>
      </w:pPr>
    </w:p>
    <w:p w:rsidR="00FE084B" w:rsidRPr="00FB3B2C" w:rsidRDefault="00FE084B" w:rsidP="00FE084B">
      <w:pPr>
        <w:pStyle w:val="Geenafstand"/>
        <w:rPr>
          <w:b/>
        </w:rPr>
      </w:pPr>
      <w:r w:rsidRPr="00FB3B2C">
        <w:rPr>
          <w:b/>
        </w:rPr>
        <w:t>Op water zetten</w:t>
      </w:r>
    </w:p>
    <w:p w:rsidR="00125E4D" w:rsidRDefault="00125E4D" w:rsidP="00FE084B">
      <w:pPr>
        <w:pStyle w:val="Geenafstand"/>
      </w:pPr>
      <w:r>
        <w:t xml:space="preserve">Bind </w:t>
      </w:r>
      <w:r w:rsidR="004F66EA">
        <w:t>van</w:t>
      </w:r>
      <w:r>
        <w:t xml:space="preserve"> de kartonnetjes die helemaal klaar zijn de stelen </w:t>
      </w:r>
      <w:r w:rsidR="004F66EA">
        <w:t>bij</w:t>
      </w:r>
      <w:r>
        <w:t xml:space="preserve"> elkaar met een elastiekje. </w:t>
      </w:r>
      <w:r w:rsidR="004F66EA">
        <w:t>Vervolgens kunnen de</w:t>
      </w:r>
      <w:r>
        <w:t xml:space="preserve"> kar</w:t>
      </w:r>
      <w:r w:rsidR="006A4A40">
        <w:t>tonnetjes in een (fust-) emmer met ongeveer 15cm water worden gezet.</w:t>
      </w:r>
      <w:r>
        <w:t xml:space="preserve"> Een gerbera moet minimaal 3 uur in het water staan om zo de kans te krijgen zich helemaal vol te zuigen. Vaak wordt aan dit water chloor toevoegd om zo de wond op de steel te ontsmetten. Bij deze opdracht hoeven jullie zelf nog geen chloor </w:t>
      </w:r>
      <w:r w:rsidR="004F66EA">
        <w:t xml:space="preserve">aan het water </w:t>
      </w:r>
      <w:r>
        <w:t>toe te voegen, hier zal de praktijkdocent voor zorgen wanneer jullie klaar zijn.</w:t>
      </w:r>
    </w:p>
    <w:p w:rsidR="004D5D2A" w:rsidRDefault="004D5D2A" w:rsidP="00FE084B">
      <w:pPr>
        <w:pStyle w:val="Geenafstand"/>
      </w:pPr>
    </w:p>
    <w:p w:rsidR="004A295E" w:rsidRDefault="004A295E" w:rsidP="004A295E">
      <w:pPr>
        <w:pStyle w:val="Kop2"/>
      </w:pPr>
      <w:r>
        <w:t>Afronding</w:t>
      </w:r>
    </w:p>
    <w:p w:rsidR="00255394" w:rsidRDefault="00255394" w:rsidP="00046722">
      <w:pPr>
        <w:pStyle w:val="Geenafstand"/>
      </w:pPr>
    </w:p>
    <w:p w:rsidR="008917BF" w:rsidRDefault="004A11B8" w:rsidP="00046722">
      <w:pPr>
        <w:pStyle w:val="Geenafstand"/>
      </w:pPr>
      <w:r>
        <w:t xml:space="preserve">Het belangrijkste bij het oogsten is om zowel </w:t>
      </w:r>
      <w:r w:rsidR="00546228">
        <w:t xml:space="preserve">het geoogste product als </w:t>
      </w:r>
      <w:r>
        <w:t>het gewas</w:t>
      </w:r>
      <w:r w:rsidR="00546228">
        <w:t xml:space="preserve"> </w:t>
      </w:r>
      <w:r>
        <w:t>niet te beschadigen en in goede gezon</w:t>
      </w:r>
      <w:r w:rsidR="00546228">
        <w:t>d</w:t>
      </w:r>
      <w:r>
        <w:t xml:space="preserve">heid verder laten groeien. Veel van de handelingen die je tijdens deze opdracht hebt uitgevoerd, komen overeen met de oogstwerkzaamheden van andere snijbloem gewassen. Door deze opdracht herhaaldelijk uit te voeren ontwikkel je een goede basis voor het oogsten </w:t>
      </w:r>
      <w:r w:rsidR="001C0EF7">
        <w:t xml:space="preserve">en verwerken </w:t>
      </w:r>
      <w:r>
        <w:t>van snijbloemen.</w:t>
      </w:r>
    </w:p>
    <w:p w:rsidR="004A11B8" w:rsidRDefault="004A11B8" w:rsidP="00046722">
      <w:pPr>
        <w:pStyle w:val="Geenafstand"/>
      </w:pPr>
    </w:p>
    <w:p w:rsidR="004A11B8" w:rsidRPr="00046722" w:rsidRDefault="004A11B8" w:rsidP="004A11B8">
      <w:pPr>
        <w:pStyle w:val="Geenafstand"/>
      </w:pPr>
      <w:r>
        <w:t>Op veel bedrijven zal er nog op veel andere dingen worden gelet bij het oogsten; zo word</w:t>
      </w:r>
      <w:r w:rsidR="001C0EF7">
        <w:t>t</w:t>
      </w:r>
      <w:r>
        <w:t xml:space="preserve"> er bij de gerbera´s bijvoorbeeld ook veel op de diameter van de bloem gesorteerd; en word tijdens het oogsten ook gelijk de gezondheid van het gewas gecontroleerd. In een volgende opdracht zal hier dieper op in worden gegaan. </w:t>
      </w:r>
    </w:p>
    <w:p w:rsidR="00EA3E60" w:rsidRPr="00046722" w:rsidRDefault="00EA3E60" w:rsidP="00235817">
      <w:pPr>
        <w:pStyle w:val="Geenafstand"/>
      </w:pPr>
    </w:p>
    <w:sectPr w:rsidR="00EA3E60" w:rsidRPr="00046722" w:rsidSect="004E3EF3">
      <w:headerReference w:type="default" r:id="rId25"/>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87D" w:rsidRDefault="0021687D" w:rsidP="0021687D">
      <w:pPr>
        <w:spacing w:before="0" w:after="0" w:line="240" w:lineRule="auto"/>
      </w:pPr>
      <w:r>
        <w:separator/>
      </w:r>
    </w:p>
  </w:endnote>
  <w:endnote w:type="continuationSeparator" w:id="0">
    <w:p w:rsidR="0021687D" w:rsidRDefault="0021687D" w:rsidP="002168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87D" w:rsidRDefault="0021687D" w:rsidP="0021687D">
      <w:pPr>
        <w:spacing w:before="0" w:after="0" w:line="240" w:lineRule="auto"/>
      </w:pPr>
      <w:r>
        <w:separator/>
      </w:r>
    </w:p>
  </w:footnote>
  <w:footnote w:type="continuationSeparator" w:id="0">
    <w:p w:rsidR="0021687D" w:rsidRDefault="0021687D" w:rsidP="0021687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87D" w:rsidRDefault="0021687D">
    <w:pPr>
      <w:pStyle w:val="Koptekst"/>
    </w:pPr>
    <w:r w:rsidRPr="00A512CE">
      <w:rPr>
        <w:rFonts w:ascii="Arial" w:hAnsi="Arial" w:cs="Arial"/>
        <w:noProof/>
        <w:lang w:eastAsia="nl-NL"/>
      </w:rPr>
      <w:drawing>
        <wp:anchor distT="0" distB="0" distL="114300" distR="114300" simplePos="0" relativeHeight="251659264" behindDoc="1" locked="1" layoutInCell="1" allowOverlap="0" wp14:anchorId="5A351A1B" wp14:editId="423758B2">
          <wp:simplePos x="0" y="0"/>
          <wp:positionH relativeFrom="page">
            <wp:posOffset>-10160</wp:posOffset>
          </wp:positionH>
          <wp:positionV relativeFrom="page">
            <wp:posOffset>-10160</wp:posOffset>
          </wp:positionV>
          <wp:extent cx="7594600" cy="1275715"/>
          <wp:effectExtent l="0" t="0" r="6350" b="635"/>
          <wp:wrapNone/>
          <wp:docPr id="2" name="Afbeelding 2" descr="GW str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 strepen"/>
                  <pic:cNvPicPr>
                    <a:picLocks noChangeAspect="1" noChangeArrowheads="1"/>
                  </pic:cNvPicPr>
                </pic:nvPicPr>
                <pic:blipFill>
                  <a:blip r:embed="rId1">
                    <a:extLst>
                      <a:ext uri="{28A0092B-C50C-407E-A947-70E740481C1C}">
                        <a14:useLocalDpi xmlns:a14="http://schemas.microsoft.com/office/drawing/2010/main" val="0"/>
                      </a:ext>
                    </a:extLst>
                  </a:blip>
                  <a:srcRect r="2499"/>
                  <a:stretch>
                    <a:fillRect/>
                  </a:stretch>
                </pic:blipFill>
                <pic:spPr bwMode="auto">
                  <a:xfrm>
                    <a:off x="0" y="0"/>
                    <a:ext cx="759460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A00936"/>
    <w:multiLevelType w:val="hybridMultilevel"/>
    <w:tmpl w:val="110EAC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14A02EA"/>
    <w:multiLevelType w:val="hybridMultilevel"/>
    <w:tmpl w:val="E3C6B9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175111A"/>
    <w:multiLevelType w:val="hybridMultilevel"/>
    <w:tmpl w:val="AB30F1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7921451"/>
    <w:multiLevelType w:val="hybridMultilevel"/>
    <w:tmpl w:val="4B3CA9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D8D570A"/>
    <w:multiLevelType w:val="hybridMultilevel"/>
    <w:tmpl w:val="F9E09A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E61"/>
    <w:rsid w:val="00045553"/>
    <w:rsid w:val="00046722"/>
    <w:rsid w:val="00050F76"/>
    <w:rsid w:val="00055800"/>
    <w:rsid w:val="00082523"/>
    <w:rsid w:val="00095E6E"/>
    <w:rsid w:val="000A35E6"/>
    <w:rsid w:val="000A57AE"/>
    <w:rsid w:val="000C77D4"/>
    <w:rsid w:val="000F5840"/>
    <w:rsid w:val="000F64BB"/>
    <w:rsid w:val="00100DFA"/>
    <w:rsid w:val="001115AE"/>
    <w:rsid w:val="00125E4D"/>
    <w:rsid w:val="00126309"/>
    <w:rsid w:val="0014043D"/>
    <w:rsid w:val="0015107E"/>
    <w:rsid w:val="001659CA"/>
    <w:rsid w:val="00166DF1"/>
    <w:rsid w:val="0017275D"/>
    <w:rsid w:val="00175C04"/>
    <w:rsid w:val="001A4511"/>
    <w:rsid w:val="001B32C3"/>
    <w:rsid w:val="001B4038"/>
    <w:rsid w:val="001C0EF7"/>
    <w:rsid w:val="001C40D1"/>
    <w:rsid w:val="001D4AA1"/>
    <w:rsid w:val="001D560C"/>
    <w:rsid w:val="00202A81"/>
    <w:rsid w:val="00211714"/>
    <w:rsid w:val="0021687D"/>
    <w:rsid w:val="00221DEF"/>
    <w:rsid w:val="002337EF"/>
    <w:rsid w:val="002350E7"/>
    <w:rsid w:val="00235817"/>
    <w:rsid w:val="00237B95"/>
    <w:rsid w:val="00251507"/>
    <w:rsid w:val="00255394"/>
    <w:rsid w:val="002761FE"/>
    <w:rsid w:val="00294A00"/>
    <w:rsid w:val="002E265C"/>
    <w:rsid w:val="002E3E61"/>
    <w:rsid w:val="003252BA"/>
    <w:rsid w:val="003404D3"/>
    <w:rsid w:val="00361761"/>
    <w:rsid w:val="0036189F"/>
    <w:rsid w:val="00374561"/>
    <w:rsid w:val="0038550B"/>
    <w:rsid w:val="00392950"/>
    <w:rsid w:val="003961AC"/>
    <w:rsid w:val="003B3805"/>
    <w:rsid w:val="003B7D86"/>
    <w:rsid w:val="003F19DE"/>
    <w:rsid w:val="00407054"/>
    <w:rsid w:val="00411A84"/>
    <w:rsid w:val="0042666E"/>
    <w:rsid w:val="004310A5"/>
    <w:rsid w:val="00480FF7"/>
    <w:rsid w:val="00491FC2"/>
    <w:rsid w:val="00494B1A"/>
    <w:rsid w:val="00497F7F"/>
    <w:rsid w:val="004A11B8"/>
    <w:rsid w:val="004A295E"/>
    <w:rsid w:val="004B5849"/>
    <w:rsid w:val="004C45A3"/>
    <w:rsid w:val="004D5D2A"/>
    <w:rsid w:val="004E3041"/>
    <w:rsid w:val="004E30D0"/>
    <w:rsid w:val="004E3EF3"/>
    <w:rsid w:val="004F328A"/>
    <w:rsid w:val="004F66EA"/>
    <w:rsid w:val="00517145"/>
    <w:rsid w:val="00526E9D"/>
    <w:rsid w:val="00531C83"/>
    <w:rsid w:val="0054563E"/>
    <w:rsid w:val="00546228"/>
    <w:rsid w:val="00547AA6"/>
    <w:rsid w:val="0056043D"/>
    <w:rsid w:val="005A0F65"/>
    <w:rsid w:val="005B2E51"/>
    <w:rsid w:val="005C6DB7"/>
    <w:rsid w:val="005D448B"/>
    <w:rsid w:val="005F57FD"/>
    <w:rsid w:val="00605C1F"/>
    <w:rsid w:val="006276DD"/>
    <w:rsid w:val="006328BC"/>
    <w:rsid w:val="00665A5F"/>
    <w:rsid w:val="00667CA1"/>
    <w:rsid w:val="006A4285"/>
    <w:rsid w:val="006A4A40"/>
    <w:rsid w:val="006C2969"/>
    <w:rsid w:val="006E17C8"/>
    <w:rsid w:val="00701E05"/>
    <w:rsid w:val="00730DBB"/>
    <w:rsid w:val="007407D5"/>
    <w:rsid w:val="007448C6"/>
    <w:rsid w:val="00744A56"/>
    <w:rsid w:val="0074610C"/>
    <w:rsid w:val="007603BF"/>
    <w:rsid w:val="007632F3"/>
    <w:rsid w:val="00765954"/>
    <w:rsid w:val="0076738A"/>
    <w:rsid w:val="007822A7"/>
    <w:rsid w:val="007950A3"/>
    <w:rsid w:val="007C4696"/>
    <w:rsid w:val="007F1930"/>
    <w:rsid w:val="007F2F3D"/>
    <w:rsid w:val="00805AF9"/>
    <w:rsid w:val="0081494F"/>
    <w:rsid w:val="00846871"/>
    <w:rsid w:val="00856F83"/>
    <w:rsid w:val="0087390F"/>
    <w:rsid w:val="00882B10"/>
    <w:rsid w:val="008917BF"/>
    <w:rsid w:val="00892C77"/>
    <w:rsid w:val="00895D0C"/>
    <w:rsid w:val="00896EB2"/>
    <w:rsid w:val="008A6DAE"/>
    <w:rsid w:val="008B0FFC"/>
    <w:rsid w:val="008B1E0C"/>
    <w:rsid w:val="008C1E5F"/>
    <w:rsid w:val="008C3916"/>
    <w:rsid w:val="008C7DDD"/>
    <w:rsid w:val="00904121"/>
    <w:rsid w:val="009061F6"/>
    <w:rsid w:val="00907E25"/>
    <w:rsid w:val="0092195F"/>
    <w:rsid w:val="009232F2"/>
    <w:rsid w:val="0098237F"/>
    <w:rsid w:val="009A2093"/>
    <w:rsid w:val="009B174B"/>
    <w:rsid w:val="009B1F52"/>
    <w:rsid w:val="009B5D79"/>
    <w:rsid w:val="009C1B98"/>
    <w:rsid w:val="009F1E63"/>
    <w:rsid w:val="009F46B4"/>
    <w:rsid w:val="00A05F8D"/>
    <w:rsid w:val="00A130C8"/>
    <w:rsid w:val="00A42B26"/>
    <w:rsid w:val="00A4409E"/>
    <w:rsid w:val="00A56FCE"/>
    <w:rsid w:val="00A70CE0"/>
    <w:rsid w:val="00A7756D"/>
    <w:rsid w:val="00A85ECB"/>
    <w:rsid w:val="00AB385B"/>
    <w:rsid w:val="00AE2B60"/>
    <w:rsid w:val="00AE4C99"/>
    <w:rsid w:val="00B51F09"/>
    <w:rsid w:val="00B5227C"/>
    <w:rsid w:val="00B628E5"/>
    <w:rsid w:val="00B72601"/>
    <w:rsid w:val="00B7562C"/>
    <w:rsid w:val="00B8150E"/>
    <w:rsid w:val="00B8265E"/>
    <w:rsid w:val="00B94AE5"/>
    <w:rsid w:val="00BB5AFE"/>
    <w:rsid w:val="00BE25E7"/>
    <w:rsid w:val="00BF058F"/>
    <w:rsid w:val="00BF3F34"/>
    <w:rsid w:val="00BF4721"/>
    <w:rsid w:val="00BF61A2"/>
    <w:rsid w:val="00C21261"/>
    <w:rsid w:val="00C2136E"/>
    <w:rsid w:val="00C305EC"/>
    <w:rsid w:val="00C530CD"/>
    <w:rsid w:val="00C640E7"/>
    <w:rsid w:val="00C67D95"/>
    <w:rsid w:val="00CA14E1"/>
    <w:rsid w:val="00CB24CE"/>
    <w:rsid w:val="00CD0097"/>
    <w:rsid w:val="00CD7261"/>
    <w:rsid w:val="00D00245"/>
    <w:rsid w:val="00D12BF9"/>
    <w:rsid w:val="00D35ACC"/>
    <w:rsid w:val="00D45485"/>
    <w:rsid w:val="00D46172"/>
    <w:rsid w:val="00D51554"/>
    <w:rsid w:val="00D515DE"/>
    <w:rsid w:val="00D64F13"/>
    <w:rsid w:val="00D83B91"/>
    <w:rsid w:val="00D910B1"/>
    <w:rsid w:val="00DA1AFB"/>
    <w:rsid w:val="00DC68FD"/>
    <w:rsid w:val="00DD572E"/>
    <w:rsid w:val="00DE47A9"/>
    <w:rsid w:val="00E15E86"/>
    <w:rsid w:val="00E2219A"/>
    <w:rsid w:val="00E26F13"/>
    <w:rsid w:val="00E3560E"/>
    <w:rsid w:val="00E51B52"/>
    <w:rsid w:val="00E674D8"/>
    <w:rsid w:val="00E67F19"/>
    <w:rsid w:val="00E87BD4"/>
    <w:rsid w:val="00E87F44"/>
    <w:rsid w:val="00EA3E60"/>
    <w:rsid w:val="00EA6D4B"/>
    <w:rsid w:val="00EC4601"/>
    <w:rsid w:val="00EC5708"/>
    <w:rsid w:val="00ED1F61"/>
    <w:rsid w:val="00EF1F6D"/>
    <w:rsid w:val="00EF3545"/>
    <w:rsid w:val="00F25ACA"/>
    <w:rsid w:val="00F37AC0"/>
    <w:rsid w:val="00F46558"/>
    <w:rsid w:val="00F70FE1"/>
    <w:rsid w:val="00F90DB4"/>
    <w:rsid w:val="00F91529"/>
    <w:rsid w:val="00F97444"/>
    <w:rsid w:val="00FA6B2A"/>
    <w:rsid w:val="00FB3B2C"/>
    <w:rsid w:val="00FB6153"/>
    <w:rsid w:val="00FE084B"/>
    <w:rsid w:val="00FE49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04D3"/>
    <w:rPr>
      <w:sz w:val="20"/>
      <w:szCs w:val="20"/>
    </w:rPr>
  </w:style>
  <w:style w:type="paragraph" w:styleId="Kop1">
    <w:name w:val="heading 1"/>
    <w:basedOn w:val="Standaard"/>
    <w:next w:val="Standaard"/>
    <w:link w:val="Kop1Char"/>
    <w:uiPriority w:val="9"/>
    <w:qFormat/>
    <w:rsid w:val="003404D3"/>
    <w:pPr>
      <w:pBdr>
        <w:top w:val="single" w:sz="24" w:space="0" w:color="94C600" w:themeColor="accent1"/>
        <w:left w:val="single" w:sz="24" w:space="0" w:color="94C600" w:themeColor="accent1"/>
        <w:bottom w:val="single" w:sz="24" w:space="0" w:color="94C600" w:themeColor="accent1"/>
        <w:right w:val="single" w:sz="24" w:space="0" w:color="94C600" w:themeColor="accent1"/>
      </w:pBdr>
      <w:shd w:val="clear" w:color="auto" w:fill="94C600"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3404D3"/>
    <w:pPr>
      <w:pBdr>
        <w:top w:val="single" w:sz="24" w:space="0" w:color="EFFFC0" w:themeColor="accent1" w:themeTint="33"/>
        <w:left w:val="single" w:sz="24" w:space="0" w:color="EFFFC0" w:themeColor="accent1" w:themeTint="33"/>
        <w:bottom w:val="single" w:sz="24" w:space="0" w:color="EFFFC0" w:themeColor="accent1" w:themeTint="33"/>
        <w:right w:val="single" w:sz="24" w:space="0" w:color="EFFFC0" w:themeColor="accent1" w:themeTint="33"/>
      </w:pBdr>
      <w:shd w:val="clear" w:color="auto" w:fill="EFFFC0"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3404D3"/>
    <w:pPr>
      <w:pBdr>
        <w:top w:val="single" w:sz="6" w:space="2" w:color="94C600" w:themeColor="accent1"/>
        <w:left w:val="single" w:sz="6" w:space="2" w:color="94C600" w:themeColor="accent1"/>
      </w:pBdr>
      <w:spacing w:before="300" w:after="0"/>
      <w:outlineLvl w:val="2"/>
    </w:pPr>
    <w:rPr>
      <w:caps/>
      <w:color w:val="496200" w:themeColor="accent1" w:themeShade="7F"/>
      <w:spacing w:val="15"/>
      <w:sz w:val="22"/>
      <w:szCs w:val="22"/>
    </w:rPr>
  </w:style>
  <w:style w:type="paragraph" w:styleId="Kop4">
    <w:name w:val="heading 4"/>
    <w:basedOn w:val="Standaard"/>
    <w:next w:val="Standaard"/>
    <w:link w:val="Kop4Char"/>
    <w:uiPriority w:val="9"/>
    <w:unhideWhenUsed/>
    <w:qFormat/>
    <w:rsid w:val="003404D3"/>
    <w:pPr>
      <w:pBdr>
        <w:top w:val="dotted" w:sz="6" w:space="2" w:color="94C600" w:themeColor="accent1"/>
        <w:left w:val="dotted" w:sz="6" w:space="2" w:color="94C600" w:themeColor="accent1"/>
      </w:pBdr>
      <w:spacing w:before="300" w:after="0"/>
      <w:outlineLvl w:val="3"/>
    </w:pPr>
    <w:rPr>
      <w:caps/>
      <w:color w:val="6E9400" w:themeColor="accent1" w:themeShade="BF"/>
      <w:spacing w:val="10"/>
      <w:sz w:val="22"/>
      <w:szCs w:val="22"/>
    </w:rPr>
  </w:style>
  <w:style w:type="paragraph" w:styleId="Kop5">
    <w:name w:val="heading 5"/>
    <w:basedOn w:val="Standaard"/>
    <w:next w:val="Standaard"/>
    <w:link w:val="Kop5Char"/>
    <w:uiPriority w:val="9"/>
    <w:unhideWhenUsed/>
    <w:qFormat/>
    <w:rsid w:val="003404D3"/>
    <w:pPr>
      <w:pBdr>
        <w:bottom w:val="single" w:sz="6" w:space="1" w:color="94C600" w:themeColor="accent1"/>
      </w:pBdr>
      <w:spacing w:before="300" w:after="0"/>
      <w:outlineLvl w:val="4"/>
    </w:pPr>
    <w:rPr>
      <w:caps/>
      <w:color w:val="6E9400" w:themeColor="accent1" w:themeShade="BF"/>
      <w:spacing w:val="10"/>
      <w:sz w:val="22"/>
      <w:szCs w:val="22"/>
    </w:rPr>
  </w:style>
  <w:style w:type="paragraph" w:styleId="Kop6">
    <w:name w:val="heading 6"/>
    <w:basedOn w:val="Standaard"/>
    <w:next w:val="Standaard"/>
    <w:link w:val="Kop6Char"/>
    <w:uiPriority w:val="9"/>
    <w:semiHidden/>
    <w:unhideWhenUsed/>
    <w:qFormat/>
    <w:rsid w:val="003404D3"/>
    <w:pPr>
      <w:pBdr>
        <w:bottom w:val="dotted" w:sz="6" w:space="1" w:color="94C600" w:themeColor="accent1"/>
      </w:pBdr>
      <w:spacing w:before="300" w:after="0"/>
      <w:outlineLvl w:val="5"/>
    </w:pPr>
    <w:rPr>
      <w:caps/>
      <w:color w:val="6E9400" w:themeColor="accent1" w:themeShade="BF"/>
      <w:spacing w:val="10"/>
      <w:sz w:val="22"/>
      <w:szCs w:val="22"/>
    </w:rPr>
  </w:style>
  <w:style w:type="paragraph" w:styleId="Kop7">
    <w:name w:val="heading 7"/>
    <w:basedOn w:val="Standaard"/>
    <w:next w:val="Standaard"/>
    <w:link w:val="Kop7Char"/>
    <w:uiPriority w:val="9"/>
    <w:semiHidden/>
    <w:unhideWhenUsed/>
    <w:qFormat/>
    <w:rsid w:val="003404D3"/>
    <w:pPr>
      <w:spacing w:before="300" w:after="0"/>
      <w:outlineLvl w:val="6"/>
    </w:pPr>
    <w:rPr>
      <w:caps/>
      <w:color w:val="6E9400" w:themeColor="accent1" w:themeShade="BF"/>
      <w:spacing w:val="10"/>
      <w:sz w:val="22"/>
      <w:szCs w:val="22"/>
    </w:rPr>
  </w:style>
  <w:style w:type="paragraph" w:styleId="Kop8">
    <w:name w:val="heading 8"/>
    <w:basedOn w:val="Standaard"/>
    <w:next w:val="Standaard"/>
    <w:link w:val="Kop8Char"/>
    <w:uiPriority w:val="9"/>
    <w:semiHidden/>
    <w:unhideWhenUsed/>
    <w:qFormat/>
    <w:rsid w:val="003404D3"/>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3404D3"/>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404D3"/>
    <w:rPr>
      <w:caps/>
      <w:spacing w:val="15"/>
      <w:shd w:val="clear" w:color="auto" w:fill="EFFFC0" w:themeFill="accent1" w:themeFillTint="33"/>
    </w:rPr>
  </w:style>
  <w:style w:type="character" w:customStyle="1" w:styleId="Kop1Char">
    <w:name w:val="Kop 1 Char"/>
    <w:basedOn w:val="Standaardalinea-lettertype"/>
    <w:link w:val="Kop1"/>
    <w:uiPriority w:val="9"/>
    <w:rsid w:val="003404D3"/>
    <w:rPr>
      <w:b/>
      <w:bCs/>
      <w:caps/>
      <w:color w:val="FFFFFF" w:themeColor="background1"/>
      <w:spacing w:val="15"/>
      <w:shd w:val="clear" w:color="auto" w:fill="94C600" w:themeFill="accent1"/>
    </w:rPr>
  </w:style>
  <w:style w:type="character" w:customStyle="1" w:styleId="Kop3Char">
    <w:name w:val="Kop 3 Char"/>
    <w:basedOn w:val="Standaardalinea-lettertype"/>
    <w:link w:val="Kop3"/>
    <w:uiPriority w:val="9"/>
    <w:rsid w:val="003404D3"/>
    <w:rPr>
      <w:caps/>
      <w:color w:val="496200" w:themeColor="accent1" w:themeShade="7F"/>
      <w:spacing w:val="15"/>
    </w:rPr>
  </w:style>
  <w:style w:type="character" w:customStyle="1" w:styleId="Kop4Char">
    <w:name w:val="Kop 4 Char"/>
    <w:basedOn w:val="Standaardalinea-lettertype"/>
    <w:link w:val="Kop4"/>
    <w:uiPriority w:val="9"/>
    <w:rsid w:val="003404D3"/>
    <w:rPr>
      <w:caps/>
      <w:color w:val="6E9400" w:themeColor="accent1" w:themeShade="BF"/>
      <w:spacing w:val="10"/>
    </w:rPr>
  </w:style>
  <w:style w:type="character" w:customStyle="1" w:styleId="Kop5Char">
    <w:name w:val="Kop 5 Char"/>
    <w:basedOn w:val="Standaardalinea-lettertype"/>
    <w:link w:val="Kop5"/>
    <w:uiPriority w:val="9"/>
    <w:rsid w:val="003404D3"/>
    <w:rPr>
      <w:caps/>
      <w:color w:val="6E9400" w:themeColor="accent1" w:themeShade="BF"/>
      <w:spacing w:val="10"/>
    </w:rPr>
  </w:style>
  <w:style w:type="character" w:customStyle="1" w:styleId="Kop6Char">
    <w:name w:val="Kop 6 Char"/>
    <w:basedOn w:val="Standaardalinea-lettertype"/>
    <w:link w:val="Kop6"/>
    <w:uiPriority w:val="9"/>
    <w:semiHidden/>
    <w:rsid w:val="003404D3"/>
    <w:rPr>
      <w:caps/>
      <w:color w:val="6E9400" w:themeColor="accent1" w:themeShade="BF"/>
      <w:spacing w:val="10"/>
    </w:rPr>
  </w:style>
  <w:style w:type="character" w:customStyle="1" w:styleId="Kop7Char">
    <w:name w:val="Kop 7 Char"/>
    <w:basedOn w:val="Standaardalinea-lettertype"/>
    <w:link w:val="Kop7"/>
    <w:uiPriority w:val="9"/>
    <w:semiHidden/>
    <w:rsid w:val="003404D3"/>
    <w:rPr>
      <w:caps/>
      <w:color w:val="6E9400" w:themeColor="accent1" w:themeShade="BF"/>
      <w:spacing w:val="10"/>
    </w:rPr>
  </w:style>
  <w:style w:type="character" w:customStyle="1" w:styleId="Kop8Char">
    <w:name w:val="Kop 8 Char"/>
    <w:basedOn w:val="Standaardalinea-lettertype"/>
    <w:link w:val="Kop8"/>
    <w:uiPriority w:val="9"/>
    <w:semiHidden/>
    <w:rsid w:val="003404D3"/>
    <w:rPr>
      <w:caps/>
      <w:spacing w:val="10"/>
      <w:sz w:val="18"/>
      <w:szCs w:val="18"/>
    </w:rPr>
  </w:style>
  <w:style w:type="character" w:customStyle="1" w:styleId="Kop9Char">
    <w:name w:val="Kop 9 Char"/>
    <w:basedOn w:val="Standaardalinea-lettertype"/>
    <w:link w:val="Kop9"/>
    <w:uiPriority w:val="9"/>
    <w:semiHidden/>
    <w:rsid w:val="003404D3"/>
    <w:rPr>
      <w:i/>
      <w:caps/>
      <w:spacing w:val="10"/>
      <w:sz w:val="18"/>
      <w:szCs w:val="18"/>
    </w:rPr>
  </w:style>
  <w:style w:type="paragraph" w:styleId="Bijschrift">
    <w:name w:val="caption"/>
    <w:basedOn w:val="Standaard"/>
    <w:next w:val="Standaard"/>
    <w:uiPriority w:val="35"/>
    <w:unhideWhenUsed/>
    <w:qFormat/>
    <w:rsid w:val="003404D3"/>
    <w:rPr>
      <w:b/>
      <w:bCs/>
      <w:color w:val="6E9400" w:themeColor="accent1" w:themeShade="BF"/>
      <w:sz w:val="16"/>
      <w:szCs w:val="16"/>
    </w:rPr>
  </w:style>
  <w:style w:type="paragraph" w:styleId="Titel">
    <w:name w:val="Title"/>
    <w:basedOn w:val="Standaard"/>
    <w:next w:val="Standaard"/>
    <w:link w:val="TitelChar"/>
    <w:uiPriority w:val="10"/>
    <w:qFormat/>
    <w:rsid w:val="003404D3"/>
    <w:pPr>
      <w:spacing w:before="720"/>
    </w:pPr>
    <w:rPr>
      <w:caps/>
      <w:color w:val="94C600" w:themeColor="accent1"/>
      <w:spacing w:val="10"/>
      <w:kern w:val="28"/>
      <w:sz w:val="52"/>
      <w:szCs w:val="52"/>
    </w:rPr>
  </w:style>
  <w:style w:type="character" w:customStyle="1" w:styleId="TitelChar">
    <w:name w:val="Titel Char"/>
    <w:basedOn w:val="Standaardalinea-lettertype"/>
    <w:link w:val="Titel"/>
    <w:uiPriority w:val="10"/>
    <w:rsid w:val="003404D3"/>
    <w:rPr>
      <w:caps/>
      <w:color w:val="94C600" w:themeColor="accent1"/>
      <w:spacing w:val="10"/>
      <w:kern w:val="28"/>
      <w:sz w:val="52"/>
      <w:szCs w:val="52"/>
    </w:rPr>
  </w:style>
  <w:style w:type="paragraph" w:styleId="Ondertitel">
    <w:name w:val="Subtitle"/>
    <w:basedOn w:val="Standaard"/>
    <w:next w:val="Standaard"/>
    <w:link w:val="OndertitelChar"/>
    <w:uiPriority w:val="11"/>
    <w:qFormat/>
    <w:rsid w:val="003404D3"/>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3404D3"/>
    <w:rPr>
      <w:caps/>
      <w:color w:val="595959" w:themeColor="text1" w:themeTint="A6"/>
      <w:spacing w:val="10"/>
      <w:sz w:val="24"/>
      <w:szCs w:val="24"/>
    </w:rPr>
  </w:style>
  <w:style w:type="character" w:styleId="Zwaar">
    <w:name w:val="Strong"/>
    <w:uiPriority w:val="22"/>
    <w:qFormat/>
    <w:rsid w:val="003404D3"/>
    <w:rPr>
      <w:b/>
      <w:bCs/>
    </w:rPr>
  </w:style>
  <w:style w:type="character" w:styleId="Nadruk">
    <w:name w:val="Emphasis"/>
    <w:uiPriority w:val="20"/>
    <w:qFormat/>
    <w:rsid w:val="003404D3"/>
    <w:rPr>
      <w:caps/>
      <w:color w:val="496200" w:themeColor="accent1" w:themeShade="7F"/>
      <w:spacing w:val="5"/>
    </w:rPr>
  </w:style>
  <w:style w:type="paragraph" w:styleId="Geenafstand">
    <w:name w:val="No Spacing"/>
    <w:basedOn w:val="Standaard"/>
    <w:link w:val="GeenafstandChar"/>
    <w:uiPriority w:val="1"/>
    <w:qFormat/>
    <w:rsid w:val="003404D3"/>
    <w:pPr>
      <w:spacing w:before="0" w:after="0" w:line="240" w:lineRule="auto"/>
    </w:pPr>
  </w:style>
  <w:style w:type="character" w:customStyle="1" w:styleId="GeenafstandChar">
    <w:name w:val="Geen afstand Char"/>
    <w:basedOn w:val="Standaardalinea-lettertype"/>
    <w:link w:val="Geenafstand"/>
    <w:uiPriority w:val="1"/>
    <w:rsid w:val="003404D3"/>
    <w:rPr>
      <w:sz w:val="20"/>
      <w:szCs w:val="20"/>
    </w:rPr>
  </w:style>
  <w:style w:type="paragraph" w:styleId="Lijstalinea">
    <w:name w:val="List Paragraph"/>
    <w:basedOn w:val="Standaard"/>
    <w:uiPriority w:val="34"/>
    <w:qFormat/>
    <w:rsid w:val="003404D3"/>
    <w:pPr>
      <w:ind w:left="720"/>
      <w:contextualSpacing/>
    </w:pPr>
  </w:style>
  <w:style w:type="paragraph" w:styleId="Citaat">
    <w:name w:val="Quote"/>
    <w:basedOn w:val="Standaard"/>
    <w:next w:val="Standaard"/>
    <w:link w:val="CitaatChar"/>
    <w:uiPriority w:val="29"/>
    <w:qFormat/>
    <w:rsid w:val="003404D3"/>
    <w:rPr>
      <w:i/>
      <w:iCs/>
    </w:rPr>
  </w:style>
  <w:style w:type="character" w:customStyle="1" w:styleId="CitaatChar">
    <w:name w:val="Citaat Char"/>
    <w:basedOn w:val="Standaardalinea-lettertype"/>
    <w:link w:val="Citaat"/>
    <w:uiPriority w:val="29"/>
    <w:rsid w:val="003404D3"/>
    <w:rPr>
      <w:i/>
      <w:iCs/>
      <w:sz w:val="20"/>
      <w:szCs w:val="20"/>
    </w:rPr>
  </w:style>
  <w:style w:type="paragraph" w:styleId="Duidelijkcitaat">
    <w:name w:val="Intense Quote"/>
    <w:basedOn w:val="Standaard"/>
    <w:next w:val="Standaard"/>
    <w:link w:val="DuidelijkcitaatChar"/>
    <w:uiPriority w:val="30"/>
    <w:qFormat/>
    <w:rsid w:val="003404D3"/>
    <w:pPr>
      <w:pBdr>
        <w:top w:val="single" w:sz="4" w:space="10" w:color="94C600" w:themeColor="accent1"/>
        <w:left w:val="single" w:sz="4" w:space="10" w:color="94C600" w:themeColor="accent1"/>
      </w:pBdr>
      <w:spacing w:after="0"/>
      <w:ind w:left="1296" w:right="1152"/>
      <w:jc w:val="both"/>
    </w:pPr>
    <w:rPr>
      <w:i/>
      <w:iCs/>
      <w:color w:val="94C600" w:themeColor="accent1"/>
    </w:rPr>
  </w:style>
  <w:style w:type="character" w:customStyle="1" w:styleId="DuidelijkcitaatChar">
    <w:name w:val="Duidelijk citaat Char"/>
    <w:basedOn w:val="Standaardalinea-lettertype"/>
    <w:link w:val="Duidelijkcitaat"/>
    <w:uiPriority w:val="30"/>
    <w:rsid w:val="003404D3"/>
    <w:rPr>
      <w:i/>
      <w:iCs/>
      <w:color w:val="94C600" w:themeColor="accent1"/>
      <w:sz w:val="20"/>
      <w:szCs w:val="20"/>
    </w:rPr>
  </w:style>
  <w:style w:type="character" w:styleId="Subtielebenadrukking">
    <w:name w:val="Subtle Emphasis"/>
    <w:uiPriority w:val="19"/>
    <w:qFormat/>
    <w:rsid w:val="003404D3"/>
    <w:rPr>
      <w:i/>
      <w:iCs/>
      <w:color w:val="496200" w:themeColor="accent1" w:themeShade="7F"/>
    </w:rPr>
  </w:style>
  <w:style w:type="character" w:styleId="Intensievebenadrukking">
    <w:name w:val="Intense Emphasis"/>
    <w:uiPriority w:val="21"/>
    <w:qFormat/>
    <w:rsid w:val="003404D3"/>
    <w:rPr>
      <w:b/>
      <w:bCs/>
      <w:caps/>
      <w:color w:val="496200" w:themeColor="accent1" w:themeShade="7F"/>
      <w:spacing w:val="10"/>
    </w:rPr>
  </w:style>
  <w:style w:type="character" w:styleId="Subtieleverwijzing">
    <w:name w:val="Subtle Reference"/>
    <w:uiPriority w:val="31"/>
    <w:qFormat/>
    <w:rsid w:val="003404D3"/>
    <w:rPr>
      <w:b/>
      <w:bCs/>
      <w:color w:val="94C600" w:themeColor="accent1"/>
    </w:rPr>
  </w:style>
  <w:style w:type="character" w:styleId="Intensieveverwijzing">
    <w:name w:val="Intense Reference"/>
    <w:uiPriority w:val="32"/>
    <w:qFormat/>
    <w:rsid w:val="003404D3"/>
    <w:rPr>
      <w:b/>
      <w:bCs/>
      <w:i/>
      <w:iCs/>
      <w:caps/>
      <w:color w:val="94C600" w:themeColor="accent1"/>
    </w:rPr>
  </w:style>
  <w:style w:type="character" w:styleId="Titelvanboek">
    <w:name w:val="Book Title"/>
    <w:uiPriority w:val="33"/>
    <w:qFormat/>
    <w:rsid w:val="003404D3"/>
    <w:rPr>
      <w:b/>
      <w:bCs/>
      <w:i/>
      <w:iCs/>
      <w:spacing w:val="9"/>
    </w:rPr>
  </w:style>
  <w:style w:type="paragraph" w:styleId="Kopvaninhoudsopgave">
    <w:name w:val="TOC Heading"/>
    <w:basedOn w:val="Kop1"/>
    <w:next w:val="Standaard"/>
    <w:uiPriority w:val="39"/>
    <w:semiHidden/>
    <w:unhideWhenUsed/>
    <w:qFormat/>
    <w:rsid w:val="003404D3"/>
    <w:pPr>
      <w:outlineLvl w:val="9"/>
    </w:pPr>
    <w:rPr>
      <w:lang w:bidi="en-US"/>
    </w:rPr>
  </w:style>
  <w:style w:type="paragraph" w:styleId="Koptekst">
    <w:name w:val="header"/>
    <w:basedOn w:val="Standaard"/>
    <w:link w:val="KoptekstChar"/>
    <w:uiPriority w:val="99"/>
    <w:unhideWhenUsed/>
    <w:rsid w:val="0021687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21687D"/>
    <w:rPr>
      <w:sz w:val="20"/>
      <w:szCs w:val="20"/>
    </w:rPr>
  </w:style>
  <w:style w:type="paragraph" w:styleId="Voettekst">
    <w:name w:val="footer"/>
    <w:basedOn w:val="Standaard"/>
    <w:link w:val="VoettekstChar"/>
    <w:uiPriority w:val="99"/>
    <w:unhideWhenUsed/>
    <w:rsid w:val="0021687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21687D"/>
    <w:rPr>
      <w:sz w:val="20"/>
      <w:szCs w:val="20"/>
    </w:rPr>
  </w:style>
  <w:style w:type="table" w:styleId="Tabelraster">
    <w:name w:val="Table Grid"/>
    <w:basedOn w:val="Standaardtabel"/>
    <w:uiPriority w:val="59"/>
    <w:rsid w:val="0042666E"/>
    <w:pPr>
      <w:spacing w:before="0" w:after="0" w:line="240" w:lineRule="auto"/>
    </w:pPr>
    <w:tblPr>
      <w:tblInd w:w="0" w:type="dxa"/>
      <w:tblBorders>
        <w:top w:val="single" w:sz="4" w:space="0" w:color="94C600" w:themeColor="accent1"/>
        <w:left w:val="single" w:sz="4" w:space="0" w:color="94C600" w:themeColor="accent1"/>
        <w:bottom w:val="single" w:sz="4" w:space="0" w:color="94C600" w:themeColor="accent1"/>
        <w:right w:val="single" w:sz="4" w:space="0" w:color="94C600" w:themeColor="accent1"/>
        <w:insideH w:val="single" w:sz="4" w:space="0" w:color="94C600" w:themeColor="accent1"/>
        <w:insideV w:val="single" w:sz="4" w:space="0" w:color="94C600" w:themeColor="accent1"/>
      </w:tblBorders>
      <w:tblCellMar>
        <w:top w:w="0" w:type="dxa"/>
        <w:left w:w="108" w:type="dxa"/>
        <w:bottom w:w="0" w:type="dxa"/>
        <w:right w:w="108" w:type="dxa"/>
      </w:tblCellMar>
    </w:tblPr>
    <w:tcPr>
      <w:shd w:val="clear" w:color="auto" w:fill="F4FCE3" w:themeFill="background2" w:themeFillTint="33"/>
    </w:tcPr>
  </w:style>
  <w:style w:type="table" w:customStyle="1" w:styleId="GW1">
    <w:name w:val="GW1"/>
    <w:basedOn w:val="Standaardtabel"/>
    <w:uiPriority w:val="99"/>
    <w:rsid w:val="00237B95"/>
    <w:pPr>
      <w:spacing w:before="0" w:after="0" w:line="240" w:lineRule="auto"/>
    </w:pPr>
    <w:tblPr>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CellMar>
        <w:top w:w="0" w:type="dxa"/>
        <w:left w:w="108" w:type="dxa"/>
        <w:bottom w:w="0" w:type="dxa"/>
        <w:right w:w="108" w:type="dxa"/>
      </w:tblCellMar>
    </w:tblPr>
    <w:tcPr>
      <w:shd w:val="clear" w:color="auto" w:fill="F4FCE3" w:themeFill="background2" w:themeFillTint="33"/>
    </w:tcPr>
  </w:style>
  <w:style w:type="paragraph" w:styleId="Ballontekst">
    <w:name w:val="Balloon Text"/>
    <w:basedOn w:val="Standaard"/>
    <w:link w:val="BallontekstChar"/>
    <w:uiPriority w:val="99"/>
    <w:semiHidden/>
    <w:unhideWhenUsed/>
    <w:rsid w:val="00E87BD4"/>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7B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04D3"/>
    <w:rPr>
      <w:sz w:val="20"/>
      <w:szCs w:val="20"/>
    </w:rPr>
  </w:style>
  <w:style w:type="paragraph" w:styleId="Kop1">
    <w:name w:val="heading 1"/>
    <w:basedOn w:val="Standaard"/>
    <w:next w:val="Standaard"/>
    <w:link w:val="Kop1Char"/>
    <w:uiPriority w:val="9"/>
    <w:qFormat/>
    <w:rsid w:val="003404D3"/>
    <w:pPr>
      <w:pBdr>
        <w:top w:val="single" w:sz="24" w:space="0" w:color="94C600" w:themeColor="accent1"/>
        <w:left w:val="single" w:sz="24" w:space="0" w:color="94C600" w:themeColor="accent1"/>
        <w:bottom w:val="single" w:sz="24" w:space="0" w:color="94C600" w:themeColor="accent1"/>
        <w:right w:val="single" w:sz="24" w:space="0" w:color="94C600" w:themeColor="accent1"/>
      </w:pBdr>
      <w:shd w:val="clear" w:color="auto" w:fill="94C600"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3404D3"/>
    <w:pPr>
      <w:pBdr>
        <w:top w:val="single" w:sz="24" w:space="0" w:color="EFFFC0" w:themeColor="accent1" w:themeTint="33"/>
        <w:left w:val="single" w:sz="24" w:space="0" w:color="EFFFC0" w:themeColor="accent1" w:themeTint="33"/>
        <w:bottom w:val="single" w:sz="24" w:space="0" w:color="EFFFC0" w:themeColor="accent1" w:themeTint="33"/>
        <w:right w:val="single" w:sz="24" w:space="0" w:color="EFFFC0" w:themeColor="accent1" w:themeTint="33"/>
      </w:pBdr>
      <w:shd w:val="clear" w:color="auto" w:fill="EFFFC0"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3404D3"/>
    <w:pPr>
      <w:pBdr>
        <w:top w:val="single" w:sz="6" w:space="2" w:color="94C600" w:themeColor="accent1"/>
        <w:left w:val="single" w:sz="6" w:space="2" w:color="94C600" w:themeColor="accent1"/>
      </w:pBdr>
      <w:spacing w:before="300" w:after="0"/>
      <w:outlineLvl w:val="2"/>
    </w:pPr>
    <w:rPr>
      <w:caps/>
      <w:color w:val="496200" w:themeColor="accent1" w:themeShade="7F"/>
      <w:spacing w:val="15"/>
      <w:sz w:val="22"/>
      <w:szCs w:val="22"/>
    </w:rPr>
  </w:style>
  <w:style w:type="paragraph" w:styleId="Kop4">
    <w:name w:val="heading 4"/>
    <w:basedOn w:val="Standaard"/>
    <w:next w:val="Standaard"/>
    <w:link w:val="Kop4Char"/>
    <w:uiPriority w:val="9"/>
    <w:unhideWhenUsed/>
    <w:qFormat/>
    <w:rsid w:val="003404D3"/>
    <w:pPr>
      <w:pBdr>
        <w:top w:val="dotted" w:sz="6" w:space="2" w:color="94C600" w:themeColor="accent1"/>
        <w:left w:val="dotted" w:sz="6" w:space="2" w:color="94C600" w:themeColor="accent1"/>
      </w:pBdr>
      <w:spacing w:before="300" w:after="0"/>
      <w:outlineLvl w:val="3"/>
    </w:pPr>
    <w:rPr>
      <w:caps/>
      <w:color w:val="6E9400" w:themeColor="accent1" w:themeShade="BF"/>
      <w:spacing w:val="10"/>
      <w:sz w:val="22"/>
      <w:szCs w:val="22"/>
    </w:rPr>
  </w:style>
  <w:style w:type="paragraph" w:styleId="Kop5">
    <w:name w:val="heading 5"/>
    <w:basedOn w:val="Standaard"/>
    <w:next w:val="Standaard"/>
    <w:link w:val="Kop5Char"/>
    <w:uiPriority w:val="9"/>
    <w:unhideWhenUsed/>
    <w:qFormat/>
    <w:rsid w:val="003404D3"/>
    <w:pPr>
      <w:pBdr>
        <w:bottom w:val="single" w:sz="6" w:space="1" w:color="94C600" w:themeColor="accent1"/>
      </w:pBdr>
      <w:spacing w:before="300" w:after="0"/>
      <w:outlineLvl w:val="4"/>
    </w:pPr>
    <w:rPr>
      <w:caps/>
      <w:color w:val="6E9400" w:themeColor="accent1" w:themeShade="BF"/>
      <w:spacing w:val="10"/>
      <w:sz w:val="22"/>
      <w:szCs w:val="22"/>
    </w:rPr>
  </w:style>
  <w:style w:type="paragraph" w:styleId="Kop6">
    <w:name w:val="heading 6"/>
    <w:basedOn w:val="Standaard"/>
    <w:next w:val="Standaard"/>
    <w:link w:val="Kop6Char"/>
    <w:uiPriority w:val="9"/>
    <w:semiHidden/>
    <w:unhideWhenUsed/>
    <w:qFormat/>
    <w:rsid w:val="003404D3"/>
    <w:pPr>
      <w:pBdr>
        <w:bottom w:val="dotted" w:sz="6" w:space="1" w:color="94C600" w:themeColor="accent1"/>
      </w:pBdr>
      <w:spacing w:before="300" w:after="0"/>
      <w:outlineLvl w:val="5"/>
    </w:pPr>
    <w:rPr>
      <w:caps/>
      <w:color w:val="6E9400" w:themeColor="accent1" w:themeShade="BF"/>
      <w:spacing w:val="10"/>
      <w:sz w:val="22"/>
      <w:szCs w:val="22"/>
    </w:rPr>
  </w:style>
  <w:style w:type="paragraph" w:styleId="Kop7">
    <w:name w:val="heading 7"/>
    <w:basedOn w:val="Standaard"/>
    <w:next w:val="Standaard"/>
    <w:link w:val="Kop7Char"/>
    <w:uiPriority w:val="9"/>
    <w:semiHidden/>
    <w:unhideWhenUsed/>
    <w:qFormat/>
    <w:rsid w:val="003404D3"/>
    <w:pPr>
      <w:spacing w:before="300" w:after="0"/>
      <w:outlineLvl w:val="6"/>
    </w:pPr>
    <w:rPr>
      <w:caps/>
      <w:color w:val="6E9400" w:themeColor="accent1" w:themeShade="BF"/>
      <w:spacing w:val="10"/>
      <w:sz w:val="22"/>
      <w:szCs w:val="22"/>
    </w:rPr>
  </w:style>
  <w:style w:type="paragraph" w:styleId="Kop8">
    <w:name w:val="heading 8"/>
    <w:basedOn w:val="Standaard"/>
    <w:next w:val="Standaard"/>
    <w:link w:val="Kop8Char"/>
    <w:uiPriority w:val="9"/>
    <w:semiHidden/>
    <w:unhideWhenUsed/>
    <w:qFormat/>
    <w:rsid w:val="003404D3"/>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3404D3"/>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404D3"/>
    <w:rPr>
      <w:caps/>
      <w:spacing w:val="15"/>
      <w:shd w:val="clear" w:color="auto" w:fill="EFFFC0" w:themeFill="accent1" w:themeFillTint="33"/>
    </w:rPr>
  </w:style>
  <w:style w:type="character" w:customStyle="1" w:styleId="Kop1Char">
    <w:name w:val="Kop 1 Char"/>
    <w:basedOn w:val="Standaardalinea-lettertype"/>
    <w:link w:val="Kop1"/>
    <w:uiPriority w:val="9"/>
    <w:rsid w:val="003404D3"/>
    <w:rPr>
      <w:b/>
      <w:bCs/>
      <w:caps/>
      <w:color w:val="FFFFFF" w:themeColor="background1"/>
      <w:spacing w:val="15"/>
      <w:shd w:val="clear" w:color="auto" w:fill="94C600" w:themeFill="accent1"/>
    </w:rPr>
  </w:style>
  <w:style w:type="character" w:customStyle="1" w:styleId="Kop3Char">
    <w:name w:val="Kop 3 Char"/>
    <w:basedOn w:val="Standaardalinea-lettertype"/>
    <w:link w:val="Kop3"/>
    <w:uiPriority w:val="9"/>
    <w:rsid w:val="003404D3"/>
    <w:rPr>
      <w:caps/>
      <w:color w:val="496200" w:themeColor="accent1" w:themeShade="7F"/>
      <w:spacing w:val="15"/>
    </w:rPr>
  </w:style>
  <w:style w:type="character" w:customStyle="1" w:styleId="Kop4Char">
    <w:name w:val="Kop 4 Char"/>
    <w:basedOn w:val="Standaardalinea-lettertype"/>
    <w:link w:val="Kop4"/>
    <w:uiPriority w:val="9"/>
    <w:rsid w:val="003404D3"/>
    <w:rPr>
      <w:caps/>
      <w:color w:val="6E9400" w:themeColor="accent1" w:themeShade="BF"/>
      <w:spacing w:val="10"/>
    </w:rPr>
  </w:style>
  <w:style w:type="character" w:customStyle="1" w:styleId="Kop5Char">
    <w:name w:val="Kop 5 Char"/>
    <w:basedOn w:val="Standaardalinea-lettertype"/>
    <w:link w:val="Kop5"/>
    <w:uiPriority w:val="9"/>
    <w:rsid w:val="003404D3"/>
    <w:rPr>
      <w:caps/>
      <w:color w:val="6E9400" w:themeColor="accent1" w:themeShade="BF"/>
      <w:spacing w:val="10"/>
    </w:rPr>
  </w:style>
  <w:style w:type="character" w:customStyle="1" w:styleId="Kop6Char">
    <w:name w:val="Kop 6 Char"/>
    <w:basedOn w:val="Standaardalinea-lettertype"/>
    <w:link w:val="Kop6"/>
    <w:uiPriority w:val="9"/>
    <w:semiHidden/>
    <w:rsid w:val="003404D3"/>
    <w:rPr>
      <w:caps/>
      <w:color w:val="6E9400" w:themeColor="accent1" w:themeShade="BF"/>
      <w:spacing w:val="10"/>
    </w:rPr>
  </w:style>
  <w:style w:type="character" w:customStyle="1" w:styleId="Kop7Char">
    <w:name w:val="Kop 7 Char"/>
    <w:basedOn w:val="Standaardalinea-lettertype"/>
    <w:link w:val="Kop7"/>
    <w:uiPriority w:val="9"/>
    <w:semiHidden/>
    <w:rsid w:val="003404D3"/>
    <w:rPr>
      <w:caps/>
      <w:color w:val="6E9400" w:themeColor="accent1" w:themeShade="BF"/>
      <w:spacing w:val="10"/>
    </w:rPr>
  </w:style>
  <w:style w:type="character" w:customStyle="1" w:styleId="Kop8Char">
    <w:name w:val="Kop 8 Char"/>
    <w:basedOn w:val="Standaardalinea-lettertype"/>
    <w:link w:val="Kop8"/>
    <w:uiPriority w:val="9"/>
    <w:semiHidden/>
    <w:rsid w:val="003404D3"/>
    <w:rPr>
      <w:caps/>
      <w:spacing w:val="10"/>
      <w:sz w:val="18"/>
      <w:szCs w:val="18"/>
    </w:rPr>
  </w:style>
  <w:style w:type="character" w:customStyle="1" w:styleId="Kop9Char">
    <w:name w:val="Kop 9 Char"/>
    <w:basedOn w:val="Standaardalinea-lettertype"/>
    <w:link w:val="Kop9"/>
    <w:uiPriority w:val="9"/>
    <w:semiHidden/>
    <w:rsid w:val="003404D3"/>
    <w:rPr>
      <w:i/>
      <w:caps/>
      <w:spacing w:val="10"/>
      <w:sz w:val="18"/>
      <w:szCs w:val="18"/>
    </w:rPr>
  </w:style>
  <w:style w:type="paragraph" w:styleId="Bijschrift">
    <w:name w:val="caption"/>
    <w:basedOn w:val="Standaard"/>
    <w:next w:val="Standaard"/>
    <w:uiPriority w:val="35"/>
    <w:unhideWhenUsed/>
    <w:qFormat/>
    <w:rsid w:val="003404D3"/>
    <w:rPr>
      <w:b/>
      <w:bCs/>
      <w:color w:val="6E9400" w:themeColor="accent1" w:themeShade="BF"/>
      <w:sz w:val="16"/>
      <w:szCs w:val="16"/>
    </w:rPr>
  </w:style>
  <w:style w:type="paragraph" w:styleId="Titel">
    <w:name w:val="Title"/>
    <w:basedOn w:val="Standaard"/>
    <w:next w:val="Standaard"/>
    <w:link w:val="TitelChar"/>
    <w:uiPriority w:val="10"/>
    <w:qFormat/>
    <w:rsid w:val="003404D3"/>
    <w:pPr>
      <w:spacing w:before="720"/>
    </w:pPr>
    <w:rPr>
      <w:caps/>
      <w:color w:val="94C600" w:themeColor="accent1"/>
      <w:spacing w:val="10"/>
      <w:kern w:val="28"/>
      <w:sz w:val="52"/>
      <w:szCs w:val="52"/>
    </w:rPr>
  </w:style>
  <w:style w:type="character" w:customStyle="1" w:styleId="TitelChar">
    <w:name w:val="Titel Char"/>
    <w:basedOn w:val="Standaardalinea-lettertype"/>
    <w:link w:val="Titel"/>
    <w:uiPriority w:val="10"/>
    <w:rsid w:val="003404D3"/>
    <w:rPr>
      <w:caps/>
      <w:color w:val="94C600" w:themeColor="accent1"/>
      <w:spacing w:val="10"/>
      <w:kern w:val="28"/>
      <w:sz w:val="52"/>
      <w:szCs w:val="52"/>
    </w:rPr>
  </w:style>
  <w:style w:type="paragraph" w:styleId="Ondertitel">
    <w:name w:val="Subtitle"/>
    <w:basedOn w:val="Standaard"/>
    <w:next w:val="Standaard"/>
    <w:link w:val="OndertitelChar"/>
    <w:uiPriority w:val="11"/>
    <w:qFormat/>
    <w:rsid w:val="003404D3"/>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3404D3"/>
    <w:rPr>
      <w:caps/>
      <w:color w:val="595959" w:themeColor="text1" w:themeTint="A6"/>
      <w:spacing w:val="10"/>
      <w:sz w:val="24"/>
      <w:szCs w:val="24"/>
    </w:rPr>
  </w:style>
  <w:style w:type="character" w:styleId="Zwaar">
    <w:name w:val="Strong"/>
    <w:uiPriority w:val="22"/>
    <w:qFormat/>
    <w:rsid w:val="003404D3"/>
    <w:rPr>
      <w:b/>
      <w:bCs/>
    </w:rPr>
  </w:style>
  <w:style w:type="character" w:styleId="Nadruk">
    <w:name w:val="Emphasis"/>
    <w:uiPriority w:val="20"/>
    <w:qFormat/>
    <w:rsid w:val="003404D3"/>
    <w:rPr>
      <w:caps/>
      <w:color w:val="496200" w:themeColor="accent1" w:themeShade="7F"/>
      <w:spacing w:val="5"/>
    </w:rPr>
  </w:style>
  <w:style w:type="paragraph" w:styleId="Geenafstand">
    <w:name w:val="No Spacing"/>
    <w:basedOn w:val="Standaard"/>
    <w:link w:val="GeenafstandChar"/>
    <w:uiPriority w:val="1"/>
    <w:qFormat/>
    <w:rsid w:val="003404D3"/>
    <w:pPr>
      <w:spacing w:before="0" w:after="0" w:line="240" w:lineRule="auto"/>
    </w:pPr>
  </w:style>
  <w:style w:type="character" w:customStyle="1" w:styleId="GeenafstandChar">
    <w:name w:val="Geen afstand Char"/>
    <w:basedOn w:val="Standaardalinea-lettertype"/>
    <w:link w:val="Geenafstand"/>
    <w:uiPriority w:val="1"/>
    <w:rsid w:val="003404D3"/>
    <w:rPr>
      <w:sz w:val="20"/>
      <w:szCs w:val="20"/>
    </w:rPr>
  </w:style>
  <w:style w:type="paragraph" w:styleId="Lijstalinea">
    <w:name w:val="List Paragraph"/>
    <w:basedOn w:val="Standaard"/>
    <w:uiPriority w:val="34"/>
    <w:qFormat/>
    <w:rsid w:val="003404D3"/>
    <w:pPr>
      <w:ind w:left="720"/>
      <w:contextualSpacing/>
    </w:pPr>
  </w:style>
  <w:style w:type="paragraph" w:styleId="Citaat">
    <w:name w:val="Quote"/>
    <w:basedOn w:val="Standaard"/>
    <w:next w:val="Standaard"/>
    <w:link w:val="CitaatChar"/>
    <w:uiPriority w:val="29"/>
    <w:qFormat/>
    <w:rsid w:val="003404D3"/>
    <w:rPr>
      <w:i/>
      <w:iCs/>
    </w:rPr>
  </w:style>
  <w:style w:type="character" w:customStyle="1" w:styleId="CitaatChar">
    <w:name w:val="Citaat Char"/>
    <w:basedOn w:val="Standaardalinea-lettertype"/>
    <w:link w:val="Citaat"/>
    <w:uiPriority w:val="29"/>
    <w:rsid w:val="003404D3"/>
    <w:rPr>
      <w:i/>
      <w:iCs/>
      <w:sz w:val="20"/>
      <w:szCs w:val="20"/>
    </w:rPr>
  </w:style>
  <w:style w:type="paragraph" w:styleId="Duidelijkcitaat">
    <w:name w:val="Intense Quote"/>
    <w:basedOn w:val="Standaard"/>
    <w:next w:val="Standaard"/>
    <w:link w:val="DuidelijkcitaatChar"/>
    <w:uiPriority w:val="30"/>
    <w:qFormat/>
    <w:rsid w:val="003404D3"/>
    <w:pPr>
      <w:pBdr>
        <w:top w:val="single" w:sz="4" w:space="10" w:color="94C600" w:themeColor="accent1"/>
        <w:left w:val="single" w:sz="4" w:space="10" w:color="94C600" w:themeColor="accent1"/>
      </w:pBdr>
      <w:spacing w:after="0"/>
      <w:ind w:left="1296" w:right="1152"/>
      <w:jc w:val="both"/>
    </w:pPr>
    <w:rPr>
      <w:i/>
      <w:iCs/>
      <w:color w:val="94C600" w:themeColor="accent1"/>
    </w:rPr>
  </w:style>
  <w:style w:type="character" w:customStyle="1" w:styleId="DuidelijkcitaatChar">
    <w:name w:val="Duidelijk citaat Char"/>
    <w:basedOn w:val="Standaardalinea-lettertype"/>
    <w:link w:val="Duidelijkcitaat"/>
    <w:uiPriority w:val="30"/>
    <w:rsid w:val="003404D3"/>
    <w:rPr>
      <w:i/>
      <w:iCs/>
      <w:color w:val="94C600" w:themeColor="accent1"/>
      <w:sz w:val="20"/>
      <w:szCs w:val="20"/>
    </w:rPr>
  </w:style>
  <w:style w:type="character" w:styleId="Subtielebenadrukking">
    <w:name w:val="Subtle Emphasis"/>
    <w:uiPriority w:val="19"/>
    <w:qFormat/>
    <w:rsid w:val="003404D3"/>
    <w:rPr>
      <w:i/>
      <w:iCs/>
      <w:color w:val="496200" w:themeColor="accent1" w:themeShade="7F"/>
    </w:rPr>
  </w:style>
  <w:style w:type="character" w:styleId="Intensievebenadrukking">
    <w:name w:val="Intense Emphasis"/>
    <w:uiPriority w:val="21"/>
    <w:qFormat/>
    <w:rsid w:val="003404D3"/>
    <w:rPr>
      <w:b/>
      <w:bCs/>
      <w:caps/>
      <w:color w:val="496200" w:themeColor="accent1" w:themeShade="7F"/>
      <w:spacing w:val="10"/>
    </w:rPr>
  </w:style>
  <w:style w:type="character" w:styleId="Subtieleverwijzing">
    <w:name w:val="Subtle Reference"/>
    <w:uiPriority w:val="31"/>
    <w:qFormat/>
    <w:rsid w:val="003404D3"/>
    <w:rPr>
      <w:b/>
      <w:bCs/>
      <w:color w:val="94C600" w:themeColor="accent1"/>
    </w:rPr>
  </w:style>
  <w:style w:type="character" w:styleId="Intensieveverwijzing">
    <w:name w:val="Intense Reference"/>
    <w:uiPriority w:val="32"/>
    <w:qFormat/>
    <w:rsid w:val="003404D3"/>
    <w:rPr>
      <w:b/>
      <w:bCs/>
      <w:i/>
      <w:iCs/>
      <w:caps/>
      <w:color w:val="94C600" w:themeColor="accent1"/>
    </w:rPr>
  </w:style>
  <w:style w:type="character" w:styleId="Titelvanboek">
    <w:name w:val="Book Title"/>
    <w:uiPriority w:val="33"/>
    <w:qFormat/>
    <w:rsid w:val="003404D3"/>
    <w:rPr>
      <w:b/>
      <w:bCs/>
      <w:i/>
      <w:iCs/>
      <w:spacing w:val="9"/>
    </w:rPr>
  </w:style>
  <w:style w:type="paragraph" w:styleId="Kopvaninhoudsopgave">
    <w:name w:val="TOC Heading"/>
    <w:basedOn w:val="Kop1"/>
    <w:next w:val="Standaard"/>
    <w:uiPriority w:val="39"/>
    <w:semiHidden/>
    <w:unhideWhenUsed/>
    <w:qFormat/>
    <w:rsid w:val="003404D3"/>
    <w:pPr>
      <w:outlineLvl w:val="9"/>
    </w:pPr>
    <w:rPr>
      <w:lang w:bidi="en-US"/>
    </w:rPr>
  </w:style>
  <w:style w:type="paragraph" w:styleId="Koptekst">
    <w:name w:val="header"/>
    <w:basedOn w:val="Standaard"/>
    <w:link w:val="KoptekstChar"/>
    <w:uiPriority w:val="99"/>
    <w:unhideWhenUsed/>
    <w:rsid w:val="0021687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21687D"/>
    <w:rPr>
      <w:sz w:val="20"/>
      <w:szCs w:val="20"/>
    </w:rPr>
  </w:style>
  <w:style w:type="paragraph" w:styleId="Voettekst">
    <w:name w:val="footer"/>
    <w:basedOn w:val="Standaard"/>
    <w:link w:val="VoettekstChar"/>
    <w:uiPriority w:val="99"/>
    <w:unhideWhenUsed/>
    <w:rsid w:val="0021687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21687D"/>
    <w:rPr>
      <w:sz w:val="20"/>
      <w:szCs w:val="20"/>
    </w:rPr>
  </w:style>
  <w:style w:type="table" w:styleId="Tabelraster">
    <w:name w:val="Table Grid"/>
    <w:basedOn w:val="Standaardtabel"/>
    <w:uiPriority w:val="59"/>
    <w:rsid w:val="0042666E"/>
    <w:pPr>
      <w:spacing w:before="0" w:after="0" w:line="240" w:lineRule="auto"/>
    </w:pPr>
    <w:tblPr>
      <w:tblInd w:w="0" w:type="dxa"/>
      <w:tblBorders>
        <w:top w:val="single" w:sz="4" w:space="0" w:color="94C600" w:themeColor="accent1"/>
        <w:left w:val="single" w:sz="4" w:space="0" w:color="94C600" w:themeColor="accent1"/>
        <w:bottom w:val="single" w:sz="4" w:space="0" w:color="94C600" w:themeColor="accent1"/>
        <w:right w:val="single" w:sz="4" w:space="0" w:color="94C600" w:themeColor="accent1"/>
        <w:insideH w:val="single" w:sz="4" w:space="0" w:color="94C600" w:themeColor="accent1"/>
        <w:insideV w:val="single" w:sz="4" w:space="0" w:color="94C600" w:themeColor="accent1"/>
      </w:tblBorders>
      <w:tblCellMar>
        <w:top w:w="0" w:type="dxa"/>
        <w:left w:w="108" w:type="dxa"/>
        <w:bottom w:w="0" w:type="dxa"/>
        <w:right w:w="108" w:type="dxa"/>
      </w:tblCellMar>
    </w:tblPr>
    <w:tcPr>
      <w:shd w:val="clear" w:color="auto" w:fill="F4FCE3" w:themeFill="background2" w:themeFillTint="33"/>
    </w:tcPr>
  </w:style>
  <w:style w:type="table" w:customStyle="1" w:styleId="GW1">
    <w:name w:val="GW1"/>
    <w:basedOn w:val="Standaardtabel"/>
    <w:uiPriority w:val="99"/>
    <w:rsid w:val="00237B95"/>
    <w:pPr>
      <w:spacing w:before="0" w:after="0" w:line="240" w:lineRule="auto"/>
    </w:pPr>
    <w:tblPr>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CellMar>
        <w:top w:w="0" w:type="dxa"/>
        <w:left w:w="108" w:type="dxa"/>
        <w:bottom w:w="0" w:type="dxa"/>
        <w:right w:w="108" w:type="dxa"/>
      </w:tblCellMar>
    </w:tblPr>
    <w:tcPr>
      <w:shd w:val="clear" w:color="auto" w:fill="F4FCE3" w:themeFill="background2" w:themeFillTint="33"/>
    </w:tcPr>
  </w:style>
  <w:style w:type="paragraph" w:styleId="Ballontekst">
    <w:name w:val="Balloon Text"/>
    <w:basedOn w:val="Standaard"/>
    <w:link w:val="BallontekstChar"/>
    <w:uiPriority w:val="99"/>
    <w:semiHidden/>
    <w:unhideWhenUsed/>
    <w:rsid w:val="00E87BD4"/>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7B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190C4-D480-4FA6-A650-19382F8AB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D25391D4</Template>
  <TotalTime>802</TotalTime>
  <Pages>7</Pages>
  <Words>1520</Words>
  <Characters>8366</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Mathijs</dc:creator>
  <cp:lastModifiedBy>Mathijs Ruhe</cp:lastModifiedBy>
  <cp:revision>154</cp:revision>
  <dcterms:created xsi:type="dcterms:W3CDTF">2014-06-17T09:06:00Z</dcterms:created>
  <dcterms:modified xsi:type="dcterms:W3CDTF">2014-06-26T09:03:00Z</dcterms:modified>
</cp:coreProperties>
</file>